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569" w:rsidRPr="00BD0569" w:rsidRDefault="00AC6202">
      <w:pPr>
        <w:rPr>
          <w:sz w:val="12"/>
        </w:rPr>
      </w:pPr>
      <w:r w:rsidRPr="00AD4D62">
        <w:rPr>
          <w:rFonts w:ascii="Arial" w:hAnsi="Arial" w:cs="Arial"/>
          <w:b/>
          <w:bCs/>
          <w:noProof/>
          <w:sz w:val="28"/>
          <w:szCs w:val="28"/>
          <w:lang w:val="en-IN" w:eastAsia="en-I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237490</wp:posOffset>
            </wp:positionH>
            <wp:positionV relativeFrom="paragraph">
              <wp:posOffset>-137160</wp:posOffset>
            </wp:positionV>
            <wp:extent cx="676910" cy="594360"/>
            <wp:effectExtent l="19050" t="0" r="889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5943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10102" w:type="dxa"/>
        <w:tblInd w:w="-252" w:type="dxa"/>
        <w:tblLook w:val="01E0" w:firstRow="1" w:lastRow="1" w:firstColumn="1" w:lastColumn="1" w:noHBand="0" w:noVBand="0"/>
      </w:tblPr>
      <w:tblGrid>
        <w:gridCol w:w="408"/>
        <w:gridCol w:w="2972"/>
        <w:gridCol w:w="2848"/>
        <w:gridCol w:w="656"/>
        <w:gridCol w:w="2848"/>
        <w:gridCol w:w="759"/>
      </w:tblGrid>
      <w:tr w:rsidR="006672DC" w:rsidRPr="004C0EE1">
        <w:trPr>
          <w:trHeight w:val="270"/>
        </w:trPr>
        <w:tc>
          <w:tcPr>
            <w:tcW w:w="10102" w:type="dxa"/>
            <w:gridSpan w:val="6"/>
          </w:tcPr>
          <w:p w:rsidR="00C94E35" w:rsidRPr="00AD4D62" w:rsidRDefault="004E15BB" w:rsidP="004C0EE1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D4D62">
              <w:rPr>
                <w:rFonts w:ascii="Arial" w:hAnsi="Arial" w:cs="Arial"/>
                <w:b/>
                <w:bCs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C94E35" w:rsidRPr="00AD4D62">
              <w:rPr>
                <w:rFonts w:ascii="Arial" w:hAnsi="Arial" w:cs="Arial"/>
                <w:b/>
                <w:bCs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Council of Scientific &amp; Industrial Research</w:t>
            </w:r>
          </w:p>
          <w:bookmarkStart w:id="0" w:name="_GoBack"/>
          <w:p w:rsidR="004E15BB" w:rsidRPr="00AD4D62" w:rsidRDefault="006E3662" w:rsidP="004C0EE1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D4D62">
              <w:rPr>
                <w:rFonts w:ascii="Arial" w:hAnsi="Arial" w:cs="Arial"/>
                <w:b/>
                <w:bCs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5" type="#_x0000_t75" style="width:126pt;height:13.5pt" o:ole="">
                  <v:imagedata r:id="rId5" o:title=""/>
                </v:shape>
                <w:control r:id="rId6" w:name="Label1" w:shapeid="_x0000_i1055"/>
              </w:object>
            </w:r>
            <w:bookmarkEnd w:id="0"/>
          </w:p>
          <w:p w:rsidR="004E15BB" w:rsidRPr="00AD4D62" w:rsidRDefault="006E3662" w:rsidP="004C0EE1">
            <w:pPr>
              <w:jc w:val="center"/>
              <w:rPr>
                <w:rFonts w:ascii="Arial" w:hAnsi="Arial" w:cs="Arial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D4D62">
              <w:rPr>
                <w:rFonts w:ascii="Arial" w:hAnsi="Arial" w:cs="Arial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object w:dxaOrig="225" w:dyaOrig="225">
                <v:shape id="_x0000_i1057" type="#_x0000_t75" style="width:513.75pt;height:16.5pt" o:ole="">
                  <v:imagedata r:id="rId7" o:title=""/>
                </v:shape>
                <w:control r:id="rId8" w:name="ComboBox1" w:shapeid="_x0000_i1057"/>
              </w:object>
            </w:r>
          </w:p>
          <w:p w:rsidR="006672DC" w:rsidRPr="004C0EE1" w:rsidRDefault="006672DC" w:rsidP="004C0EE1">
            <w:pPr>
              <w:jc w:val="center"/>
              <w:rPr>
                <w:rFonts w:ascii="Arial" w:hAnsi="Arial"/>
              </w:rPr>
            </w:pPr>
            <w:r w:rsidRPr="004C0EE1">
              <w:rPr>
                <w:rFonts w:ascii="Arial" w:hAnsi="Arial"/>
                <w:bCs/>
              </w:rPr>
              <w:t>Performance Mapping for Scientist</w:t>
            </w:r>
            <w:r w:rsidR="00C94E35" w:rsidRPr="004C0EE1">
              <w:rPr>
                <w:rFonts w:ascii="Arial" w:hAnsi="Arial"/>
                <w:bCs/>
              </w:rPr>
              <w:t>s</w:t>
            </w:r>
          </w:p>
        </w:tc>
      </w:tr>
      <w:tr w:rsidR="00C94E35" w:rsidRPr="004C0EE1">
        <w:trPr>
          <w:trHeight w:val="279"/>
        </w:trPr>
        <w:tc>
          <w:tcPr>
            <w:tcW w:w="450" w:type="dxa"/>
          </w:tcPr>
          <w:p w:rsidR="00C94E35" w:rsidRPr="004C0EE1" w:rsidRDefault="00C94E35" w:rsidP="004C0EE1">
            <w:pPr>
              <w:jc w:val="center"/>
              <w:rPr>
                <w:rFonts w:ascii="Arial" w:hAnsi="Arial"/>
              </w:rPr>
            </w:pPr>
          </w:p>
        </w:tc>
        <w:tc>
          <w:tcPr>
            <w:tcW w:w="3150" w:type="dxa"/>
          </w:tcPr>
          <w:p w:rsidR="00C94E35" w:rsidRPr="004C0EE1" w:rsidRDefault="00C94E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  <w:sz w:val="28"/>
                <w:szCs w:val="28"/>
              </w:rPr>
              <w:t>Assessment Year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C94E35" w:rsidRPr="004C0EE1" w:rsidRDefault="006E3662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object w:dxaOrig="225" w:dyaOrig="225">
                <v:shape id="_x0000_i1059" type="#_x0000_t75" style="width:102pt;height:18pt" o:ole="">
                  <v:imagedata r:id="rId9" o:title=""/>
                </v:shape>
                <w:control r:id="rId10" w:name="TextBox5" w:shapeid="_x0000_i1059"/>
              </w:object>
            </w:r>
          </w:p>
        </w:tc>
        <w:tc>
          <w:tcPr>
            <w:tcW w:w="630" w:type="dxa"/>
          </w:tcPr>
          <w:p w:rsidR="00C94E35" w:rsidRPr="004C0EE1" w:rsidRDefault="00362999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  <w:sz w:val="28"/>
                <w:szCs w:val="28"/>
              </w:rPr>
              <w:t>t</w:t>
            </w:r>
            <w:r w:rsidR="00C94E35" w:rsidRPr="004C0EE1">
              <w:rPr>
                <w:rFonts w:ascii="Arial" w:hAnsi="Arial"/>
                <w:sz w:val="28"/>
                <w:szCs w:val="28"/>
              </w:rPr>
              <w:t>o</w:t>
            </w:r>
          </w:p>
        </w:tc>
        <w:tc>
          <w:tcPr>
            <w:tcW w:w="2415" w:type="dxa"/>
            <w:tcBorders>
              <w:bottom w:val="single" w:sz="4" w:space="0" w:color="auto"/>
            </w:tcBorders>
          </w:tcPr>
          <w:p w:rsidR="00C94E35" w:rsidRPr="004C0EE1" w:rsidRDefault="006E3662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object w:dxaOrig="225" w:dyaOrig="225">
                <v:shape id="_x0000_i1061" type="#_x0000_t75" style="width:102.75pt;height:18pt" o:ole="">
                  <v:imagedata r:id="rId11" o:title=""/>
                </v:shape>
                <w:control r:id="rId12" w:name="TextBox6" w:shapeid="_x0000_i1061"/>
              </w:object>
            </w:r>
          </w:p>
        </w:tc>
        <w:tc>
          <w:tcPr>
            <w:tcW w:w="1027" w:type="dxa"/>
          </w:tcPr>
          <w:p w:rsidR="00C94E35" w:rsidRPr="004C0EE1" w:rsidRDefault="00C94E35">
            <w:pPr>
              <w:rPr>
                <w:rFonts w:ascii="Arial" w:hAnsi="Arial"/>
              </w:rPr>
            </w:pPr>
          </w:p>
        </w:tc>
      </w:tr>
    </w:tbl>
    <w:p w:rsidR="00BD0569" w:rsidRPr="00BD0569" w:rsidRDefault="00BD0569">
      <w:pPr>
        <w:rPr>
          <w:rFonts w:ascii="Arial" w:hAnsi="Arial"/>
          <w:sz w:val="6"/>
        </w:rPr>
      </w:pPr>
    </w:p>
    <w:p w:rsidR="006672DC" w:rsidRPr="000151F8" w:rsidRDefault="00AD4D62">
      <w:pPr>
        <w:rPr>
          <w:rFonts w:ascii="Arial" w:hAnsi="Arial"/>
        </w:rPr>
      </w:pPr>
      <w:r>
        <w:rPr>
          <w:rFonts w:ascii="Arial" w:hAnsi="Arial"/>
          <w:noProof/>
          <w:sz w:val="28"/>
          <w:szCs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104140</wp:posOffset>
                </wp:positionV>
                <wp:extent cx="6057900" cy="0"/>
                <wp:effectExtent l="19050" t="22225" r="19050" b="15875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28575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232331" id="Line 3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8.2pt" to="468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" strokeweight="2.25pt">
                <v:stroke linestyle="thinThick"/>
              </v:line>
            </w:pict>
          </mc:Fallback>
        </mc:AlternateContent>
      </w:r>
    </w:p>
    <w:tbl>
      <w:tblPr>
        <w:tblW w:w="9648" w:type="dxa"/>
        <w:shd w:val="clear" w:color="auto" w:fill="E6E6E6"/>
        <w:tblLook w:val="01E0" w:firstRow="1" w:lastRow="1" w:firstColumn="1" w:lastColumn="1" w:noHBand="0" w:noVBand="0"/>
      </w:tblPr>
      <w:tblGrid>
        <w:gridCol w:w="282"/>
        <w:gridCol w:w="2366"/>
        <w:gridCol w:w="196"/>
        <w:gridCol w:w="1156"/>
        <w:gridCol w:w="195"/>
        <w:gridCol w:w="390"/>
        <w:gridCol w:w="169"/>
        <w:gridCol w:w="1185"/>
        <w:gridCol w:w="172"/>
        <w:gridCol w:w="696"/>
        <w:gridCol w:w="539"/>
        <w:gridCol w:w="211"/>
        <w:gridCol w:w="376"/>
        <w:gridCol w:w="791"/>
        <w:gridCol w:w="654"/>
        <w:gridCol w:w="270"/>
      </w:tblGrid>
      <w:tr w:rsidR="006672DC" w:rsidRPr="004C0EE1">
        <w:trPr>
          <w:trHeight w:val="452"/>
        </w:trPr>
        <w:tc>
          <w:tcPr>
            <w:tcW w:w="9648" w:type="dxa"/>
            <w:gridSpan w:val="16"/>
            <w:shd w:val="clear" w:color="auto" w:fill="E6E6E6"/>
          </w:tcPr>
          <w:p w:rsidR="006672DC" w:rsidRPr="00AD4D62" w:rsidRDefault="006672DC" w:rsidP="004C0EE1">
            <w:pPr>
              <w:spacing w:before="120" w:after="120"/>
              <w:jc w:val="center"/>
              <w:rPr>
                <w:rFonts w:ascii="Arial" w:hAnsi="Arial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D4D62">
              <w:rPr>
                <w:rFonts w:ascii="Arial" w:hAnsi="Arial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BASIC  INFORMATION</w:t>
            </w:r>
          </w:p>
        </w:tc>
      </w:tr>
      <w:tr w:rsidR="005B1857" w:rsidRPr="004C0EE1">
        <w:trPr>
          <w:trHeight w:val="286"/>
        </w:trPr>
        <w:tc>
          <w:tcPr>
            <w:tcW w:w="9648" w:type="dxa"/>
            <w:gridSpan w:val="16"/>
            <w:shd w:val="clear" w:color="auto" w:fill="E6E6E6"/>
          </w:tcPr>
          <w:p w:rsidR="005B1857" w:rsidRPr="004C0EE1" w:rsidRDefault="000151F8" w:rsidP="004C0EE1">
            <w:pPr>
              <w:spacing w:after="120"/>
              <w:rPr>
                <w:rFonts w:ascii="Arial" w:hAnsi="Arial"/>
              </w:rPr>
            </w:pPr>
            <w:r w:rsidRPr="004C0EE1">
              <w:rPr>
                <w:rFonts w:ascii="Arial" w:hAnsi="Arial"/>
                <w:b/>
              </w:rPr>
              <w:t>Identification Information</w:t>
            </w:r>
          </w:p>
        </w:tc>
      </w:tr>
      <w:tr w:rsidR="009768E2" w:rsidRPr="004C0EE1">
        <w:trPr>
          <w:trHeight w:val="368"/>
        </w:trPr>
        <w:tc>
          <w:tcPr>
            <w:tcW w:w="2660" w:type="dxa"/>
            <w:gridSpan w:val="2"/>
            <w:shd w:val="clear" w:color="auto" w:fill="E6E6E6"/>
            <w:vAlign w:val="center"/>
          </w:tcPr>
          <w:p w:rsidR="009768E2" w:rsidRPr="004C0EE1" w:rsidRDefault="009768E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Name of Employee</w:t>
            </w:r>
          </w:p>
        </w:tc>
        <w:bookmarkStart w:id="1" w:name="Text2"/>
        <w:tc>
          <w:tcPr>
            <w:tcW w:w="3298" w:type="dxa"/>
            <w:gridSpan w:val="6"/>
            <w:shd w:val="clear" w:color="auto" w:fill="FFFFFF"/>
            <w:vAlign w:val="center"/>
          </w:tcPr>
          <w:p w:rsidR="009768E2" w:rsidRPr="004C0EE1" w:rsidRDefault="006E3662" w:rsidP="00736092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9768E2" w:rsidRPr="004C0EE1">
              <w:rPr>
                <w:rFonts w:ascii="Arial" w:hAnsi="Arial"/>
              </w:rPr>
              <w:instrText xml:space="preserve"> FORMTEXT </w:instrText>
            </w:r>
            <w:r w:rsidRPr="004C0EE1">
              <w:rPr>
                <w:rFonts w:ascii="Arial" w:hAnsi="Arial"/>
              </w:rPr>
            </w:r>
            <w:r w:rsidRPr="004C0EE1">
              <w:rPr>
                <w:rFonts w:ascii="Arial" w:hAnsi="Arial"/>
              </w:rPr>
              <w:fldChar w:fldCharType="separate"/>
            </w:r>
            <w:r w:rsidR="00736092">
              <w:rPr>
                <w:rFonts w:ascii="Arial" w:hAnsi="Arial"/>
              </w:rPr>
              <w:t> </w:t>
            </w:r>
            <w:r w:rsidR="00736092">
              <w:rPr>
                <w:rFonts w:ascii="Arial" w:hAnsi="Arial"/>
              </w:rPr>
              <w:t> </w:t>
            </w:r>
            <w:r w:rsidR="00736092">
              <w:rPr>
                <w:rFonts w:ascii="Arial" w:hAnsi="Arial"/>
              </w:rPr>
              <w:t> </w:t>
            </w:r>
            <w:r w:rsidR="00736092">
              <w:rPr>
                <w:rFonts w:ascii="Arial" w:hAnsi="Arial"/>
              </w:rPr>
              <w:t> </w:t>
            </w:r>
            <w:r w:rsidR="00736092">
              <w:rPr>
                <w:rFonts w:ascii="Arial" w:hAnsi="Arial"/>
              </w:rPr>
              <w:t> </w:t>
            </w:r>
            <w:r w:rsidRPr="004C0EE1">
              <w:rPr>
                <w:rFonts w:ascii="Arial" w:hAnsi="Arial"/>
              </w:rPr>
              <w:fldChar w:fldCharType="end"/>
            </w:r>
            <w:bookmarkEnd w:id="1"/>
          </w:p>
        </w:tc>
        <w:tc>
          <w:tcPr>
            <w:tcW w:w="1620" w:type="dxa"/>
            <w:gridSpan w:val="4"/>
            <w:shd w:val="clear" w:color="auto" w:fill="E6E6E6"/>
            <w:vAlign w:val="center"/>
          </w:tcPr>
          <w:p w:rsidR="009768E2" w:rsidRPr="004C0EE1" w:rsidRDefault="009768E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Employee ID</w:t>
            </w:r>
          </w:p>
        </w:tc>
        <w:tc>
          <w:tcPr>
            <w:tcW w:w="1800" w:type="dxa"/>
            <w:gridSpan w:val="3"/>
            <w:shd w:val="clear" w:color="auto" w:fill="auto"/>
            <w:vAlign w:val="center"/>
          </w:tcPr>
          <w:p w:rsidR="009768E2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object w:dxaOrig="225" w:dyaOrig="225">
                <v:shape id="_x0000_i1063" type="#_x0000_t75" style="width:80.25pt;height:18pt" o:ole="">
                  <v:imagedata r:id="rId13" o:title=""/>
                </v:shape>
                <w:control r:id="rId14" w:name="TextBox7" w:shapeid="_x0000_i1063"/>
              </w:object>
            </w:r>
          </w:p>
        </w:tc>
        <w:tc>
          <w:tcPr>
            <w:tcW w:w="270" w:type="dxa"/>
            <w:shd w:val="clear" w:color="auto" w:fill="E6E6E6"/>
            <w:vAlign w:val="center"/>
          </w:tcPr>
          <w:p w:rsidR="009768E2" w:rsidRPr="004C0EE1" w:rsidRDefault="009768E2" w:rsidP="00707B35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1753B2" w:rsidRPr="004C0EE1">
        <w:trPr>
          <w:trHeight w:val="175"/>
        </w:trPr>
        <w:tc>
          <w:tcPr>
            <w:tcW w:w="9648" w:type="dxa"/>
            <w:gridSpan w:val="16"/>
            <w:shd w:val="clear" w:color="auto" w:fill="E6E6E6"/>
            <w:vAlign w:val="center"/>
          </w:tcPr>
          <w:p w:rsidR="001753B2" w:rsidRPr="004C0EE1" w:rsidRDefault="001753B2" w:rsidP="00707B35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1753B2" w:rsidRPr="004C0EE1">
        <w:trPr>
          <w:trHeight w:val="368"/>
        </w:trPr>
        <w:tc>
          <w:tcPr>
            <w:tcW w:w="2660" w:type="dxa"/>
            <w:gridSpan w:val="2"/>
            <w:shd w:val="clear" w:color="auto" w:fill="E6E6E6"/>
            <w:vAlign w:val="center"/>
          </w:tcPr>
          <w:p w:rsidR="001753B2" w:rsidRPr="004C0EE1" w:rsidRDefault="001753B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Group/ Grade</w:t>
            </w:r>
          </w:p>
        </w:tc>
        <w:bookmarkStart w:id="2" w:name="Dropdown1"/>
        <w:tc>
          <w:tcPr>
            <w:tcW w:w="1937" w:type="dxa"/>
            <w:gridSpan w:val="4"/>
            <w:shd w:val="clear" w:color="auto" w:fill="FFFFFF"/>
            <w:vAlign w:val="center"/>
          </w:tcPr>
          <w:p w:rsidR="001753B2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--Select Group--"/>
                    <w:listEntry w:val="Gr.IV(1)"/>
                    <w:listEntry w:val="Gr.IV(2)"/>
                    <w:listEntry w:val="Gr.IV(3)"/>
                    <w:listEntry w:val="Gr.IV(4)"/>
                    <w:listEntry w:val="Gr.IV(5)"/>
                    <w:listEntry w:val="Gr.IV(6)"/>
                    <w:listEntry w:val="Gr.IV(7)"/>
                  </w:ddList>
                </w:ffData>
              </w:fldChar>
            </w:r>
            <w:r w:rsidR="0009075F" w:rsidRPr="004C0EE1">
              <w:rPr>
                <w:rFonts w:ascii="Arial" w:hAnsi="Arial"/>
              </w:rPr>
              <w:instrText xml:space="preserve"> FORMDROPDOWN </w:instrText>
            </w:r>
            <w:r w:rsidR="001B31BB">
              <w:rPr>
                <w:rFonts w:ascii="Arial" w:hAnsi="Arial"/>
              </w:rPr>
            </w:r>
            <w:r w:rsidR="001B31BB">
              <w:rPr>
                <w:rFonts w:ascii="Arial" w:hAnsi="Arial"/>
              </w:rPr>
              <w:fldChar w:fldCharType="separate"/>
            </w:r>
            <w:r w:rsidRPr="004C0EE1">
              <w:rPr>
                <w:rFonts w:ascii="Arial" w:hAnsi="Arial"/>
              </w:rPr>
              <w:fldChar w:fldCharType="end"/>
            </w:r>
            <w:bookmarkEnd w:id="2"/>
          </w:p>
        </w:tc>
        <w:tc>
          <w:tcPr>
            <w:tcW w:w="1533" w:type="dxa"/>
            <w:gridSpan w:val="3"/>
            <w:shd w:val="clear" w:color="auto" w:fill="E6E6E6"/>
            <w:vAlign w:val="center"/>
          </w:tcPr>
          <w:p w:rsidR="001753B2" w:rsidRPr="004C0EE1" w:rsidRDefault="001753B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Date of Birth</w:t>
            </w:r>
          </w:p>
        </w:tc>
        <w:tc>
          <w:tcPr>
            <w:tcW w:w="1810" w:type="dxa"/>
            <w:gridSpan w:val="4"/>
            <w:shd w:val="clear" w:color="auto" w:fill="FFFFFF"/>
            <w:vAlign w:val="center"/>
          </w:tcPr>
          <w:p w:rsidR="001753B2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object w:dxaOrig="225" w:dyaOrig="225">
                <v:shape id="_x0000_i1065" type="#_x0000_t75" style="width:1in;height:18pt" o:ole="">
                  <v:imagedata r:id="rId15" o:title=""/>
                </v:shape>
                <w:control r:id="rId16" w:name="TextBox1" w:shapeid="_x0000_i1065"/>
              </w:object>
            </w:r>
          </w:p>
        </w:tc>
        <w:tc>
          <w:tcPr>
            <w:tcW w:w="1708" w:type="dxa"/>
            <w:gridSpan w:val="3"/>
            <w:shd w:val="clear" w:color="auto" w:fill="E6E6E6"/>
            <w:vAlign w:val="center"/>
          </w:tcPr>
          <w:p w:rsidR="001753B2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object w:dxaOrig="225" w:dyaOrig="225">
                <v:shape id="_x0000_i1038" type="#_x0000_t75" style="width:5.25pt;height:5.25pt" o:ole="">
                  <v:imagedata r:id="rId17" o:title=""/>
                </v:shape>
                <w:control r:id="rId18" w:name="Calendar1" w:shapeid="_x0000_i1038"/>
              </w:object>
            </w:r>
          </w:p>
        </w:tc>
      </w:tr>
      <w:tr w:rsidR="001753B2" w:rsidRPr="004C0EE1">
        <w:trPr>
          <w:trHeight w:val="77"/>
        </w:trPr>
        <w:tc>
          <w:tcPr>
            <w:tcW w:w="9648" w:type="dxa"/>
            <w:gridSpan w:val="16"/>
            <w:shd w:val="clear" w:color="auto" w:fill="E6E6E6"/>
            <w:vAlign w:val="center"/>
          </w:tcPr>
          <w:p w:rsidR="001753B2" w:rsidRPr="004C0EE1" w:rsidRDefault="001753B2" w:rsidP="00707B35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0151F8" w:rsidRPr="004C0EE1">
        <w:trPr>
          <w:trHeight w:val="368"/>
        </w:trPr>
        <w:tc>
          <w:tcPr>
            <w:tcW w:w="2660" w:type="dxa"/>
            <w:gridSpan w:val="2"/>
            <w:shd w:val="clear" w:color="auto" w:fill="E6E6E6"/>
            <w:vAlign w:val="center"/>
          </w:tcPr>
          <w:p w:rsidR="000151F8" w:rsidRPr="004C0EE1" w:rsidRDefault="000151F8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Division/ Department</w:t>
            </w:r>
          </w:p>
        </w:tc>
        <w:bookmarkStart w:id="3" w:name="Text6"/>
        <w:tc>
          <w:tcPr>
            <w:tcW w:w="4706" w:type="dxa"/>
            <w:gridSpan w:val="9"/>
            <w:shd w:val="clear" w:color="auto" w:fill="FFFFFF"/>
            <w:vAlign w:val="center"/>
          </w:tcPr>
          <w:p w:rsidR="000151F8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976AB0" w:rsidRPr="004C0EE1">
              <w:rPr>
                <w:rFonts w:ascii="Arial" w:hAnsi="Arial"/>
              </w:rPr>
              <w:instrText xml:space="preserve"> FORMTEXT </w:instrText>
            </w:r>
            <w:r w:rsidRPr="004C0EE1">
              <w:rPr>
                <w:rFonts w:ascii="Arial" w:hAnsi="Arial"/>
              </w:rPr>
            </w:r>
            <w:r w:rsidRPr="004C0EE1">
              <w:rPr>
                <w:rFonts w:ascii="Arial" w:hAnsi="Arial"/>
              </w:rPr>
              <w:fldChar w:fldCharType="separate"/>
            </w:r>
            <w:r w:rsidR="00FE4821" w:rsidRPr="004C0EE1">
              <w:rPr>
                <w:rFonts w:ascii="Arial" w:hAnsi="Arial"/>
              </w:rPr>
              <w:t> </w:t>
            </w:r>
            <w:r w:rsidR="00FE4821" w:rsidRPr="004C0EE1">
              <w:rPr>
                <w:rFonts w:ascii="Arial" w:hAnsi="Arial"/>
              </w:rPr>
              <w:t> </w:t>
            </w:r>
            <w:r w:rsidR="00FE4821" w:rsidRPr="004C0EE1">
              <w:rPr>
                <w:rFonts w:ascii="Arial" w:hAnsi="Arial"/>
              </w:rPr>
              <w:t> </w:t>
            </w:r>
            <w:r w:rsidR="00FE4821" w:rsidRPr="004C0EE1">
              <w:rPr>
                <w:rFonts w:ascii="Arial" w:hAnsi="Arial"/>
              </w:rPr>
              <w:t> </w:t>
            </w:r>
            <w:r w:rsidR="00FE4821" w:rsidRPr="004C0EE1">
              <w:rPr>
                <w:rFonts w:ascii="Arial" w:hAnsi="Arial"/>
              </w:rPr>
              <w:t> </w:t>
            </w:r>
            <w:r w:rsidRPr="004C0EE1">
              <w:rPr>
                <w:rFonts w:ascii="Arial" w:hAnsi="Arial"/>
              </w:rPr>
              <w:fldChar w:fldCharType="end"/>
            </w:r>
            <w:bookmarkEnd w:id="3"/>
          </w:p>
        </w:tc>
        <w:tc>
          <w:tcPr>
            <w:tcW w:w="2282" w:type="dxa"/>
            <w:gridSpan w:val="5"/>
            <w:shd w:val="clear" w:color="auto" w:fill="E6E6E6"/>
            <w:vAlign w:val="center"/>
          </w:tcPr>
          <w:p w:rsidR="000151F8" w:rsidRPr="004C0EE1" w:rsidRDefault="000151F8" w:rsidP="00707B35">
            <w:pPr>
              <w:rPr>
                <w:rFonts w:ascii="Arial" w:hAnsi="Arial"/>
              </w:rPr>
            </w:pPr>
          </w:p>
        </w:tc>
      </w:tr>
      <w:tr w:rsidR="000151F8" w:rsidRPr="004C0EE1">
        <w:trPr>
          <w:trHeight w:val="92"/>
        </w:trPr>
        <w:tc>
          <w:tcPr>
            <w:tcW w:w="9648" w:type="dxa"/>
            <w:gridSpan w:val="16"/>
            <w:shd w:val="clear" w:color="auto" w:fill="E6E6E6"/>
            <w:vAlign w:val="center"/>
          </w:tcPr>
          <w:p w:rsidR="000151F8" w:rsidRPr="004C0EE1" w:rsidRDefault="000151F8" w:rsidP="00707B35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707B35" w:rsidRPr="004C0EE1">
        <w:trPr>
          <w:trHeight w:val="369"/>
        </w:trPr>
        <w:tc>
          <w:tcPr>
            <w:tcW w:w="2660" w:type="dxa"/>
            <w:gridSpan w:val="2"/>
            <w:shd w:val="clear" w:color="auto" w:fill="E6E6E6"/>
            <w:vAlign w:val="center"/>
          </w:tcPr>
          <w:p w:rsidR="00707B35" w:rsidRPr="004C0EE1" w:rsidRDefault="00707B35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Date of Joining CSIR</w:t>
            </w:r>
          </w:p>
        </w:tc>
        <w:tc>
          <w:tcPr>
            <w:tcW w:w="4706" w:type="dxa"/>
            <w:gridSpan w:val="9"/>
            <w:shd w:val="clear" w:color="auto" w:fill="FFFFFF"/>
            <w:vAlign w:val="center"/>
          </w:tcPr>
          <w:p w:rsidR="00707B35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object w:dxaOrig="225" w:dyaOrig="225">
                <v:shape id="_x0000_i1067" type="#_x0000_t75" style="width:1in;height:18pt" o:ole="">
                  <v:imagedata r:id="rId15" o:title=""/>
                </v:shape>
                <w:control r:id="rId19" w:name="TextBox2" w:shapeid="_x0000_i1067"/>
              </w:object>
            </w:r>
          </w:p>
        </w:tc>
        <w:tc>
          <w:tcPr>
            <w:tcW w:w="2282" w:type="dxa"/>
            <w:gridSpan w:val="5"/>
            <w:shd w:val="clear" w:color="auto" w:fill="E6E6E6"/>
            <w:vAlign w:val="center"/>
          </w:tcPr>
          <w:p w:rsidR="00707B35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object w:dxaOrig="225" w:dyaOrig="225">
                <v:shape id="_x0000_i1042" type="#_x0000_t75" style="width:5.25pt;height:5.25pt" o:ole="">
                  <v:imagedata r:id="rId20" o:title=""/>
                </v:shape>
                <w:control r:id="rId21" w:name="Calendar2" w:shapeid="_x0000_i1042"/>
              </w:object>
            </w:r>
          </w:p>
        </w:tc>
      </w:tr>
      <w:tr w:rsidR="000151F8" w:rsidRPr="004C0EE1">
        <w:trPr>
          <w:trHeight w:val="92"/>
        </w:trPr>
        <w:tc>
          <w:tcPr>
            <w:tcW w:w="9648" w:type="dxa"/>
            <w:gridSpan w:val="16"/>
            <w:shd w:val="clear" w:color="auto" w:fill="E6E6E6"/>
            <w:vAlign w:val="center"/>
          </w:tcPr>
          <w:p w:rsidR="000151F8" w:rsidRPr="004C0EE1" w:rsidRDefault="000151F8" w:rsidP="00707B35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0151F8" w:rsidRPr="004C0EE1">
        <w:trPr>
          <w:trHeight w:val="368"/>
        </w:trPr>
        <w:tc>
          <w:tcPr>
            <w:tcW w:w="4766" w:type="dxa"/>
            <w:gridSpan w:val="7"/>
            <w:shd w:val="clear" w:color="auto" w:fill="E6E6E6"/>
            <w:vAlign w:val="center"/>
          </w:tcPr>
          <w:p w:rsidR="000151F8" w:rsidRPr="004C0EE1" w:rsidRDefault="000151F8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Category (indicate if  belonging to SC/ST</w:t>
            </w:r>
            <w:r w:rsidR="0009075F" w:rsidRPr="004C0EE1">
              <w:rPr>
                <w:rFonts w:ascii="Arial" w:hAnsi="Arial"/>
              </w:rPr>
              <w:t>/OBC</w:t>
            </w:r>
            <w:r w:rsidRPr="004C0EE1">
              <w:rPr>
                <w:rFonts w:ascii="Arial" w:hAnsi="Arial"/>
              </w:rPr>
              <w:t>)</w:t>
            </w:r>
          </w:p>
        </w:tc>
        <w:bookmarkStart w:id="4" w:name="Dropdown2"/>
        <w:tc>
          <w:tcPr>
            <w:tcW w:w="2600" w:type="dxa"/>
            <w:gridSpan w:val="4"/>
            <w:shd w:val="clear" w:color="auto" w:fill="FFFFFF"/>
            <w:vAlign w:val="center"/>
          </w:tcPr>
          <w:p w:rsidR="000151F8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--Select one--"/>
                    <w:listEntry w:val="ST"/>
                    <w:listEntry w:val="SC"/>
                    <w:listEntry w:val="OBC"/>
                    <w:listEntry w:val="Others"/>
                  </w:ddList>
                </w:ffData>
              </w:fldChar>
            </w:r>
            <w:r w:rsidR="0009075F" w:rsidRPr="004C0EE1">
              <w:rPr>
                <w:rFonts w:ascii="Arial" w:hAnsi="Arial"/>
              </w:rPr>
              <w:instrText xml:space="preserve"> FORMDROPDOWN </w:instrText>
            </w:r>
            <w:r w:rsidR="001B31BB">
              <w:rPr>
                <w:rFonts w:ascii="Arial" w:hAnsi="Arial"/>
              </w:rPr>
            </w:r>
            <w:r w:rsidR="001B31BB">
              <w:rPr>
                <w:rFonts w:ascii="Arial" w:hAnsi="Arial"/>
              </w:rPr>
              <w:fldChar w:fldCharType="separate"/>
            </w:r>
            <w:r w:rsidRPr="004C0EE1">
              <w:rPr>
                <w:rFonts w:ascii="Arial" w:hAnsi="Arial"/>
              </w:rPr>
              <w:fldChar w:fldCharType="end"/>
            </w:r>
            <w:bookmarkEnd w:id="4"/>
          </w:p>
        </w:tc>
        <w:tc>
          <w:tcPr>
            <w:tcW w:w="2282" w:type="dxa"/>
            <w:gridSpan w:val="5"/>
            <w:shd w:val="clear" w:color="auto" w:fill="E6E6E6"/>
            <w:vAlign w:val="center"/>
          </w:tcPr>
          <w:p w:rsidR="000151F8" w:rsidRPr="004C0EE1" w:rsidRDefault="000151F8" w:rsidP="00707B35">
            <w:pPr>
              <w:rPr>
                <w:rFonts w:ascii="Arial" w:hAnsi="Arial"/>
              </w:rPr>
            </w:pPr>
          </w:p>
        </w:tc>
      </w:tr>
      <w:tr w:rsidR="000151F8" w:rsidRPr="004C0EE1">
        <w:trPr>
          <w:trHeight w:val="83"/>
        </w:trPr>
        <w:tc>
          <w:tcPr>
            <w:tcW w:w="9648" w:type="dxa"/>
            <w:gridSpan w:val="16"/>
            <w:shd w:val="clear" w:color="auto" w:fill="E6E6E6"/>
            <w:vAlign w:val="center"/>
          </w:tcPr>
          <w:p w:rsidR="000151F8" w:rsidRPr="004C0EE1" w:rsidRDefault="000151F8" w:rsidP="00707B35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0151F8" w:rsidRPr="004C0EE1">
        <w:trPr>
          <w:trHeight w:val="368"/>
        </w:trPr>
        <w:tc>
          <w:tcPr>
            <w:tcW w:w="2660" w:type="dxa"/>
            <w:gridSpan w:val="2"/>
            <w:shd w:val="clear" w:color="auto" w:fill="E6E6E6"/>
            <w:vAlign w:val="center"/>
          </w:tcPr>
          <w:p w:rsidR="000151F8" w:rsidRPr="004C0EE1" w:rsidRDefault="000151F8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Email ID</w:t>
            </w:r>
          </w:p>
        </w:tc>
        <w:tc>
          <w:tcPr>
            <w:tcW w:w="4706" w:type="dxa"/>
            <w:gridSpan w:val="9"/>
            <w:shd w:val="clear" w:color="auto" w:fill="FFFFFF"/>
            <w:vAlign w:val="center"/>
          </w:tcPr>
          <w:p w:rsidR="000151F8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5" w:name="Text9"/>
            <w:r w:rsidR="003305DD" w:rsidRPr="004C0EE1">
              <w:rPr>
                <w:rFonts w:ascii="Arial" w:hAnsi="Arial"/>
              </w:rPr>
              <w:instrText xml:space="preserve"> FORMTEXT </w:instrText>
            </w:r>
            <w:r w:rsidRPr="004C0EE1">
              <w:rPr>
                <w:rFonts w:ascii="Arial" w:hAnsi="Arial"/>
              </w:rPr>
            </w:r>
            <w:r w:rsidRPr="004C0EE1">
              <w:rPr>
                <w:rFonts w:ascii="Arial" w:hAnsi="Arial"/>
              </w:rPr>
              <w:fldChar w:fldCharType="separate"/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Pr="004C0EE1">
              <w:rPr>
                <w:rFonts w:ascii="Arial" w:hAnsi="Arial"/>
              </w:rPr>
              <w:fldChar w:fldCharType="end"/>
            </w:r>
            <w:bookmarkEnd w:id="5"/>
          </w:p>
        </w:tc>
        <w:tc>
          <w:tcPr>
            <w:tcW w:w="2282" w:type="dxa"/>
            <w:gridSpan w:val="5"/>
            <w:shd w:val="clear" w:color="auto" w:fill="E6E6E6"/>
            <w:vAlign w:val="center"/>
          </w:tcPr>
          <w:p w:rsidR="000151F8" w:rsidRPr="004C0EE1" w:rsidRDefault="000151F8" w:rsidP="00707B35">
            <w:pPr>
              <w:rPr>
                <w:rFonts w:ascii="Arial" w:hAnsi="Arial"/>
              </w:rPr>
            </w:pPr>
          </w:p>
        </w:tc>
      </w:tr>
      <w:tr w:rsidR="000151F8" w:rsidRPr="004C0EE1">
        <w:trPr>
          <w:trHeight w:val="77"/>
        </w:trPr>
        <w:tc>
          <w:tcPr>
            <w:tcW w:w="9648" w:type="dxa"/>
            <w:gridSpan w:val="16"/>
            <w:shd w:val="clear" w:color="auto" w:fill="E6E6E6"/>
            <w:vAlign w:val="center"/>
          </w:tcPr>
          <w:p w:rsidR="000151F8" w:rsidRPr="004C0EE1" w:rsidRDefault="000151F8" w:rsidP="00707B35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0151F8" w:rsidRPr="004C0EE1">
        <w:trPr>
          <w:trHeight w:val="368"/>
        </w:trPr>
        <w:tc>
          <w:tcPr>
            <w:tcW w:w="2660" w:type="dxa"/>
            <w:gridSpan w:val="2"/>
            <w:shd w:val="clear" w:color="auto" w:fill="E6E6E6"/>
            <w:vAlign w:val="center"/>
          </w:tcPr>
          <w:p w:rsidR="000151F8" w:rsidRPr="004C0EE1" w:rsidRDefault="0009075F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 xml:space="preserve">Mobile No </w:t>
            </w:r>
          </w:p>
        </w:tc>
        <w:tc>
          <w:tcPr>
            <w:tcW w:w="4706" w:type="dxa"/>
            <w:gridSpan w:val="9"/>
            <w:shd w:val="clear" w:color="auto" w:fill="FFFFFF"/>
            <w:vAlign w:val="center"/>
          </w:tcPr>
          <w:p w:rsidR="000151F8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6" w:name="Text10"/>
            <w:r w:rsidR="003305DD" w:rsidRPr="004C0EE1">
              <w:rPr>
                <w:rFonts w:ascii="Arial" w:hAnsi="Arial"/>
              </w:rPr>
              <w:instrText xml:space="preserve"> FORMTEXT </w:instrText>
            </w:r>
            <w:r w:rsidRPr="004C0EE1">
              <w:rPr>
                <w:rFonts w:ascii="Arial" w:hAnsi="Arial"/>
              </w:rPr>
            </w:r>
            <w:r w:rsidRPr="004C0EE1">
              <w:rPr>
                <w:rFonts w:ascii="Arial" w:hAnsi="Arial"/>
              </w:rPr>
              <w:fldChar w:fldCharType="separate"/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Pr="004C0EE1">
              <w:rPr>
                <w:rFonts w:ascii="Arial" w:hAnsi="Arial"/>
              </w:rPr>
              <w:fldChar w:fldCharType="end"/>
            </w:r>
            <w:bookmarkEnd w:id="6"/>
          </w:p>
        </w:tc>
        <w:tc>
          <w:tcPr>
            <w:tcW w:w="2282" w:type="dxa"/>
            <w:gridSpan w:val="5"/>
            <w:shd w:val="clear" w:color="auto" w:fill="E6E6E6"/>
            <w:vAlign w:val="center"/>
          </w:tcPr>
          <w:p w:rsidR="000151F8" w:rsidRPr="004C0EE1" w:rsidRDefault="000151F8" w:rsidP="00707B35">
            <w:pPr>
              <w:rPr>
                <w:rFonts w:ascii="Arial" w:hAnsi="Arial"/>
              </w:rPr>
            </w:pPr>
          </w:p>
        </w:tc>
      </w:tr>
      <w:tr w:rsidR="000151F8" w:rsidRPr="004C0EE1">
        <w:trPr>
          <w:trHeight w:val="368"/>
        </w:trPr>
        <w:tc>
          <w:tcPr>
            <w:tcW w:w="9648" w:type="dxa"/>
            <w:gridSpan w:val="16"/>
            <w:shd w:val="clear" w:color="auto" w:fill="E6E6E6"/>
            <w:vAlign w:val="center"/>
          </w:tcPr>
          <w:p w:rsidR="000151F8" w:rsidRPr="004C0EE1" w:rsidRDefault="000151F8" w:rsidP="004C0EE1">
            <w:pPr>
              <w:spacing w:before="120" w:after="120"/>
              <w:rPr>
                <w:rFonts w:ascii="Arial" w:hAnsi="Arial"/>
              </w:rPr>
            </w:pPr>
            <w:r w:rsidRPr="004C0EE1">
              <w:rPr>
                <w:rFonts w:ascii="Arial" w:hAnsi="Arial"/>
                <w:b/>
              </w:rPr>
              <w:t>About the Evaluation Period (and other obligatory Information)</w:t>
            </w:r>
          </w:p>
        </w:tc>
      </w:tr>
      <w:tr w:rsidR="00BD4FBA" w:rsidRPr="004C0EE1">
        <w:trPr>
          <w:trHeight w:val="368"/>
        </w:trPr>
        <w:tc>
          <w:tcPr>
            <w:tcW w:w="2660" w:type="dxa"/>
            <w:gridSpan w:val="2"/>
            <w:shd w:val="clear" w:color="auto" w:fill="E6E6E6"/>
            <w:vAlign w:val="center"/>
          </w:tcPr>
          <w:p w:rsidR="00BD4FBA" w:rsidRPr="004C0EE1" w:rsidRDefault="00BD4FBA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Status</w:t>
            </w:r>
          </w:p>
        </w:tc>
        <w:bookmarkStart w:id="7" w:name="Dropdown3"/>
        <w:tc>
          <w:tcPr>
            <w:tcW w:w="4706" w:type="dxa"/>
            <w:gridSpan w:val="9"/>
            <w:shd w:val="clear" w:color="auto" w:fill="FFFFFF"/>
            <w:vAlign w:val="center"/>
          </w:tcPr>
          <w:p w:rsidR="00BD4FBA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--Select One--"/>
                    <w:listEntry w:val="Project Leader"/>
                    <w:listEntry w:val="Member"/>
                  </w:ddList>
                </w:ffData>
              </w:fldChar>
            </w:r>
            <w:r w:rsidR="0009075F" w:rsidRPr="004C0EE1">
              <w:rPr>
                <w:rFonts w:ascii="Arial" w:hAnsi="Arial"/>
              </w:rPr>
              <w:instrText xml:space="preserve"> FORMDROPDOWN </w:instrText>
            </w:r>
            <w:r w:rsidR="001B31BB">
              <w:rPr>
                <w:rFonts w:ascii="Arial" w:hAnsi="Arial"/>
              </w:rPr>
            </w:r>
            <w:r w:rsidR="001B31BB">
              <w:rPr>
                <w:rFonts w:ascii="Arial" w:hAnsi="Arial"/>
              </w:rPr>
              <w:fldChar w:fldCharType="separate"/>
            </w:r>
            <w:r w:rsidRPr="004C0EE1">
              <w:rPr>
                <w:rFonts w:ascii="Arial" w:hAnsi="Arial"/>
              </w:rPr>
              <w:fldChar w:fldCharType="end"/>
            </w:r>
            <w:bookmarkEnd w:id="7"/>
          </w:p>
        </w:tc>
        <w:tc>
          <w:tcPr>
            <w:tcW w:w="2282" w:type="dxa"/>
            <w:gridSpan w:val="5"/>
            <w:shd w:val="clear" w:color="auto" w:fill="E6E6E6"/>
            <w:vAlign w:val="center"/>
          </w:tcPr>
          <w:p w:rsidR="00BD4FBA" w:rsidRPr="004C0EE1" w:rsidRDefault="00BD4FBA" w:rsidP="00707B35">
            <w:pPr>
              <w:rPr>
                <w:rFonts w:ascii="Arial" w:hAnsi="Arial"/>
              </w:rPr>
            </w:pPr>
          </w:p>
        </w:tc>
      </w:tr>
      <w:tr w:rsidR="00707B35" w:rsidRPr="004C0EE1">
        <w:trPr>
          <w:trHeight w:val="99"/>
        </w:trPr>
        <w:tc>
          <w:tcPr>
            <w:tcW w:w="9648" w:type="dxa"/>
            <w:gridSpan w:val="16"/>
            <w:shd w:val="clear" w:color="auto" w:fill="E6E6E6"/>
            <w:vAlign w:val="center"/>
          </w:tcPr>
          <w:p w:rsidR="00707B35" w:rsidRPr="004C0EE1" w:rsidRDefault="00707B35" w:rsidP="00707B35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707B35" w:rsidRPr="004C0EE1">
        <w:trPr>
          <w:trHeight w:val="368"/>
        </w:trPr>
        <w:tc>
          <w:tcPr>
            <w:tcW w:w="4207" w:type="dxa"/>
            <w:gridSpan w:val="5"/>
            <w:shd w:val="clear" w:color="auto" w:fill="E6E6E6"/>
            <w:vAlign w:val="center"/>
          </w:tcPr>
          <w:p w:rsidR="00707B35" w:rsidRPr="004C0EE1" w:rsidRDefault="00707B35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part year or full year evaluation</w:t>
            </w:r>
          </w:p>
        </w:tc>
        <w:bookmarkStart w:id="8" w:name="Dropdown4"/>
        <w:tc>
          <w:tcPr>
            <w:tcW w:w="3159" w:type="dxa"/>
            <w:gridSpan w:val="6"/>
            <w:shd w:val="clear" w:color="auto" w:fill="FFFFFF"/>
            <w:vAlign w:val="center"/>
          </w:tcPr>
          <w:p w:rsidR="00707B35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--Select One--"/>
                    <w:listEntry w:val="Full Year"/>
                    <w:listEntry w:val="Part Year"/>
                  </w:ddList>
                </w:ffData>
              </w:fldChar>
            </w:r>
            <w:r w:rsidR="0009075F" w:rsidRPr="004C0EE1">
              <w:rPr>
                <w:rFonts w:ascii="Arial" w:hAnsi="Arial"/>
              </w:rPr>
              <w:instrText xml:space="preserve"> FORMDROPDOWN </w:instrText>
            </w:r>
            <w:r w:rsidR="001B31BB">
              <w:rPr>
                <w:rFonts w:ascii="Arial" w:hAnsi="Arial"/>
              </w:rPr>
            </w:r>
            <w:r w:rsidR="001B31BB">
              <w:rPr>
                <w:rFonts w:ascii="Arial" w:hAnsi="Arial"/>
              </w:rPr>
              <w:fldChar w:fldCharType="separate"/>
            </w:r>
            <w:r w:rsidRPr="004C0EE1">
              <w:rPr>
                <w:rFonts w:ascii="Arial" w:hAnsi="Arial"/>
              </w:rPr>
              <w:fldChar w:fldCharType="end"/>
            </w:r>
            <w:bookmarkEnd w:id="8"/>
          </w:p>
        </w:tc>
        <w:tc>
          <w:tcPr>
            <w:tcW w:w="2282" w:type="dxa"/>
            <w:gridSpan w:val="5"/>
            <w:shd w:val="clear" w:color="auto" w:fill="E6E6E6"/>
            <w:vAlign w:val="center"/>
          </w:tcPr>
          <w:p w:rsidR="00707B35" w:rsidRPr="004C0EE1" w:rsidRDefault="00707B35" w:rsidP="00707B35">
            <w:pPr>
              <w:rPr>
                <w:rFonts w:ascii="Arial" w:hAnsi="Arial"/>
              </w:rPr>
            </w:pPr>
          </w:p>
        </w:tc>
      </w:tr>
      <w:tr w:rsidR="00707B35" w:rsidRPr="004C0EE1">
        <w:trPr>
          <w:trHeight w:val="180"/>
        </w:trPr>
        <w:tc>
          <w:tcPr>
            <w:tcW w:w="9648" w:type="dxa"/>
            <w:gridSpan w:val="16"/>
            <w:shd w:val="clear" w:color="auto" w:fill="E6E6E6"/>
            <w:vAlign w:val="center"/>
          </w:tcPr>
          <w:p w:rsidR="00707B35" w:rsidRPr="004C0EE1" w:rsidRDefault="00707B35" w:rsidP="00707B35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707B35" w:rsidRPr="004C0EE1">
        <w:trPr>
          <w:trHeight w:val="368"/>
        </w:trPr>
        <w:tc>
          <w:tcPr>
            <w:tcW w:w="2660" w:type="dxa"/>
            <w:gridSpan w:val="2"/>
            <w:shd w:val="clear" w:color="auto" w:fill="E6E6E6"/>
            <w:vAlign w:val="center"/>
          </w:tcPr>
          <w:p w:rsidR="00707B35" w:rsidRPr="004C0EE1" w:rsidRDefault="00707B35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Members-Collegiums</w:t>
            </w:r>
          </w:p>
        </w:tc>
        <w:tc>
          <w:tcPr>
            <w:tcW w:w="4706" w:type="dxa"/>
            <w:gridSpan w:val="9"/>
            <w:shd w:val="clear" w:color="auto" w:fill="FFFFFF"/>
            <w:vAlign w:val="center"/>
          </w:tcPr>
          <w:p w:rsidR="00707B35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9" w:name="Text13"/>
            <w:r w:rsidR="003305DD" w:rsidRPr="004C0EE1">
              <w:rPr>
                <w:rFonts w:ascii="Arial" w:hAnsi="Arial"/>
              </w:rPr>
              <w:instrText xml:space="preserve"> FORMTEXT </w:instrText>
            </w:r>
            <w:r w:rsidRPr="004C0EE1">
              <w:rPr>
                <w:rFonts w:ascii="Arial" w:hAnsi="Arial"/>
              </w:rPr>
            </w:r>
            <w:r w:rsidRPr="004C0EE1">
              <w:rPr>
                <w:rFonts w:ascii="Arial" w:hAnsi="Arial"/>
              </w:rPr>
              <w:fldChar w:fldCharType="separate"/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Pr="004C0EE1">
              <w:rPr>
                <w:rFonts w:ascii="Arial" w:hAnsi="Arial"/>
              </w:rPr>
              <w:fldChar w:fldCharType="end"/>
            </w:r>
            <w:bookmarkEnd w:id="9"/>
          </w:p>
        </w:tc>
        <w:tc>
          <w:tcPr>
            <w:tcW w:w="2282" w:type="dxa"/>
            <w:gridSpan w:val="5"/>
            <w:shd w:val="clear" w:color="auto" w:fill="E6E6E6"/>
            <w:vAlign w:val="center"/>
          </w:tcPr>
          <w:p w:rsidR="00707B35" w:rsidRPr="004C0EE1" w:rsidRDefault="00707B35" w:rsidP="00707B35">
            <w:pPr>
              <w:rPr>
                <w:rFonts w:ascii="Arial" w:hAnsi="Arial"/>
              </w:rPr>
            </w:pPr>
          </w:p>
        </w:tc>
      </w:tr>
      <w:tr w:rsidR="00707B35" w:rsidRPr="004C0EE1">
        <w:trPr>
          <w:trHeight w:val="175"/>
        </w:trPr>
        <w:tc>
          <w:tcPr>
            <w:tcW w:w="9648" w:type="dxa"/>
            <w:gridSpan w:val="16"/>
            <w:shd w:val="clear" w:color="auto" w:fill="E6E6E6"/>
            <w:vAlign w:val="center"/>
          </w:tcPr>
          <w:p w:rsidR="00707B35" w:rsidRPr="004C0EE1" w:rsidRDefault="00707B35" w:rsidP="00707B35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994C12" w:rsidRPr="004C0EE1">
        <w:trPr>
          <w:trHeight w:val="368"/>
        </w:trPr>
        <w:tc>
          <w:tcPr>
            <w:tcW w:w="4012" w:type="dxa"/>
            <w:gridSpan w:val="4"/>
            <w:shd w:val="clear" w:color="auto" w:fill="E6E6E6"/>
            <w:vAlign w:val="center"/>
          </w:tcPr>
          <w:p w:rsidR="00994C12" w:rsidRPr="004C0EE1" w:rsidRDefault="00994C1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Members-Empowered Committee</w:t>
            </w:r>
          </w:p>
        </w:tc>
        <w:tc>
          <w:tcPr>
            <w:tcW w:w="3354" w:type="dxa"/>
            <w:gridSpan w:val="7"/>
            <w:shd w:val="clear" w:color="auto" w:fill="FFFFFF"/>
            <w:vAlign w:val="center"/>
          </w:tcPr>
          <w:p w:rsidR="00994C12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0" w:name="Text14"/>
            <w:r w:rsidR="003305DD" w:rsidRPr="004C0EE1">
              <w:rPr>
                <w:rFonts w:ascii="Arial" w:hAnsi="Arial"/>
              </w:rPr>
              <w:instrText xml:space="preserve"> FORMTEXT </w:instrText>
            </w:r>
            <w:r w:rsidRPr="004C0EE1">
              <w:rPr>
                <w:rFonts w:ascii="Arial" w:hAnsi="Arial"/>
              </w:rPr>
            </w:r>
            <w:r w:rsidRPr="004C0EE1">
              <w:rPr>
                <w:rFonts w:ascii="Arial" w:hAnsi="Arial"/>
              </w:rPr>
              <w:fldChar w:fldCharType="separate"/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Pr="004C0EE1">
              <w:rPr>
                <w:rFonts w:ascii="Arial" w:hAnsi="Arial"/>
              </w:rPr>
              <w:fldChar w:fldCharType="end"/>
            </w:r>
            <w:bookmarkEnd w:id="10"/>
          </w:p>
        </w:tc>
        <w:tc>
          <w:tcPr>
            <w:tcW w:w="2282" w:type="dxa"/>
            <w:gridSpan w:val="5"/>
            <w:shd w:val="clear" w:color="auto" w:fill="E6E6E6"/>
            <w:vAlign w:val="center"/>
          </w:tcPr>
          <w:p w:rsidR="00994C12" w:rsidRPr="004C0EE1" w:rsidRDefault="00994C12" w:rsidP="00707B35">
            <w:pPr>
              <w:rPr>
                <w:rFonts w:ascii="Arial" w:hAnsi="Arial"/>
              </w:rPr>
            </w:pPr>
          </w:p>
        </w:tc>
      </w:tr>
      <w:tr w:rsidR="00994C12" w:rsidRPr="004C0EE1">
        <w:trPr>
          <w:trHeight w:val="368"/>
        </w:trPr>
        <w:tc>
          <w:tcPr>
            <w:tcW w:w="6827" w:type="dxa"/>
            <w:gridSpan w:val="10"/>
            <w:shd w:val="clear" w:color="auto" w:fill="E6E6E6"/>
            <w:vAlign w:val="center"/>
          </w:tcPr>
          <w:p w:rsidR="00994C12" w:rsidRPr="004C0EE1" w:rsidRDefault="00994C12" w:rsidP="004C0EE1">
            <w:pPr>
              <w:spacing w:before="120" w:after="100" w:afterAutospacing="1"/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Have you filled the annual return on immovable property during this evaluation period</w:t>
            </w:r>
          </w:p>
        </w:tc>
        <w:tc>
          <w:tcPr>
            <w:tcW w:w="539" w:type="dxa"/>
            <w:shd w:val="clear" w:color="auto" w:fill="E6E6E6"/>
            <w:vAlign w:val="center"/>
          </w:tcPr>
          <w:p w:rsidR="00994C12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object w:dxaOrig="225" w:dyaOrig="225">
                <v:shape id="_x0000_i1070" type="#_x0000_t75" style="width:12.75pt;height:16.5pt" o:ole="">
                  <v:imagedata r:id="rId22" o:title=""/>
                </v:shape>
                <w:control r:id="rId23" w:name="CheckBox1" w:shapeid="_x0000_i1070"/>
              </w:object>
            </w:r>
          </w:p>
        </w:tc>
        <w:tc>
          <w:tcPr>
            <w:tcW w:w="2282" w:type="dxa"/>
            <w:gridSpan w:val="5"/>
            <w:shd w:val="clear" w:color="auto" w:fill="E6E6E6"/>
            <w:vAlign w:val="center"/>
          </w:tcPr>
          <w:p w:rsidR="00994C12" w:rsidRPr="004C0EE1" w:rsidRDefault="00994C12" w:rsidP="00707B35">
            <w:pPr>
              <w:rPr>
                <w:rFonts w:ascii="Arial" w:hAnsi="Arial"/>
              </w:rPr>
            </w:pPr>
          </w:p>
        </w:tc>
      </w:tr>
      <w:tr w:rsidR="00994C12" w:rsidRPr="004C0EE1">
        <w:trPr>
          <w:trHeight w:val="368"/>
        </w:trPr>
        <w:tc>
          <w:tcPr>
            <w:tcW w:w="9648" w:type="dxa"/>
            <w:gridSpan w:val="16"/>
            <w:shd w:val="clear" w:color="auto" w:fill="E6E6E6"/>
            <w:vAlign w:val="center"/>
          </w:tcPr>
          <w:p w:rsidR="00994C12" w:rsidRPr="004C0EE1" w:rsidRDefault="00994C12" w:rsidP="004C0EE1">
            <w:pPr>
              <w:spacing w:after="120"/>
              <w:rPr>
                <w:rFonts w:ascii="Arial" w:hAnsi="Arial"/>
              </w:rPr>
            </w:pPr>
            <w:r w:rsidRPr="004C0EE1">
              <w:rPr>
                <w:rFonts w:ascii="Arial" w:hAnsi="Arial"/>
                <w:b/>
              </w:rPr>
              <w:t>Categories information (for the period under evaluation)</w:t>
            </w:r>
          </w:p>
        </w:tc>
      </w:tr>
      <w:tr w:rsidR="008A5C95" w:rsidRPr="004C0EE1">
        <w:trPr>
          <w:trHeight w:val="368"/>
        </w:trPr>
        <w:tc>
          <w:tcPr>
            <w:tcW w:w="2856" w:type="dxa"/>
            <w:gridSpan w:val="3"/>
            <w:shd w:val="clear" w:color="auto" w:fill="E6E6E6"/>
            <w:vAlign w:val="center"/>
          </w:tcPr>
          <w:p w:rsidR="008A5C95" w:rsidRPr="004C0EE1" w:rsidRDefault="008A5C95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CSIR Core Subject Area</w:t>
            </w:r>
          </w:p>
        </w:tc>
        <w:bookmarkStart w:id="11" w:name="Dropdown5"/>
        <w:tc>
          <w:tcPr>
            <w:tcW w:w="4510" w:type="dxa"/>
            <w:gridSpan w:val="8"/>
            <w:shd w:val="clear" w:color="auto" w:fill="FFFFFF"/>
            <w:vAlign w:val="center"/>
          </w:tcPr>
          <w:p w:rsidR="008A5C95" w:rsidRPr="004C0EE1" w:rsidRDefault="006E3662" w:rsidP="00707B3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--Select One--"/>
                    <w:listEntry w:val="Biosciences &amp; BioTechnology"/>
                    <w:listEntry w:val="Chemical Sciences &amp; Chemical Engg."/>
                    <w:listEntry w:val="Civil &amp; Structural Engg."/>
                    <w:listEntry w:val="Earth &amp; Environmental Sciences"/>
                    <w:listEntry w:val="Energy"/>
                    <w:listEntry w:val="Engineering Science &amp; Technology"/>
                    <w:listEntry w:val="Food Science &amp; Technology"/>
                    <w:listEntry w:val="Management of Science &amp; Technology"/>
                    <w:listEntry w:val="Material Science &amp; Technology"/>
                  </w:ddList>
                </w:ffData>
              </w:fldChar>
            </w:r>
            <w:r w:rsidR="0009075F" w:rsidRPr="004C0EE1">
              <w:rPr>
                <w:rFonts w:ascii="Arial" w:hAnsi="Arial"/>
              </w:rPr>
              <w:instrText xml:space="preserve"> FORMDROPDOWN </w:instrText>
            </w:r>
            <w:r w:rsidR="001B31BB">
              <w:rPr>
                <w:rFonts w:ascii="Arial" w:hAnsi="Arial"/>
              </w:rPr>
            </w:r>
            <w:r w:rsidR="001B31BB">
              <w:rPr>
                <w:rFonts w:ascii="Arial" w:hAnsi="Arial"/>
              </w:rPr>
              <w:fldChar w:fldCharType="separate"/>
            </w:r>
            <w:r w:rsidRPr="004C0EE1">
              <w:rPr>
                <w:rFonts w:ascii="Arial" w:hAnsi="Arial"/>
              </w:rPr>
              <w:fldChar w:fldCharType="end"/>
            </w:r>
            <w:bookmarkEnd w:id="11"/>
          </w:p>
        </w:tc>
        <w:tc>
          <w:tcPr>
            <w:tcW w:w="2282" w:type="dxa"/>
            <w:gridSpan w:val="5"/>
            <w:shd w:val="clear" w:color="auto" w:fill="E6E6E6"/>
            <w:vAlign w:val="center"/>
          </w:tcPr>
          <w:p w:rsidR="008A5C95" w:rsidRPr="004C0EE1" w:rsidRDefault="008A5C95" w:rsidP="00707B35">
            <w:pPr>
              <w:rPr>
                <w:rFonts w:ascii="Arial" w:hAnsi="Arial"/>
              </w:rPr>
            </w:pPr>
          </w:p>
        </w:tc>
      </w:tr>
      <w:tr w:rsidR="008A5C95" w:rsidRPr="004C0EE1">
        <w:trPr>
          <w:trHeight w:val="368"/>
        </w:trPr>
        <w:tc>
          <w:tcPr>
            <w:tcW w:w="9648" w:type="dxa"/>
            <w:gridSpan w:val="16"/>
            <w:shd w:val="clear" w:color="auto" w:fill="E6E6E6"/>
            <w:vAlign w:val="center"/>
          </w:tcPr>
          <w:p w:rsidR="008A5C95" w:rsidRPr="004C0EE1" w:rsidRDefault="008A5C95" w:rsidP="004C0EE1">
            <w:pPr>
              <w:spacing w:before="120"/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Further sub subject Specialization of the area under which the activities have been carried out during the assessment period (refer: This may be different from the functional divisions of the Lab )</w:t>
            </w:r>
          </w:p>
        </w:tc>
      </w:tr>
      <w:tr w:rsidR="003305DD" w:rsidRPr="004C0EE1">
        <w:trPr>
          <w:trHeight w:val="572"/>
        </w:trPr>
        <w:tc>
          <w:tcPr>
            <w:tcW w:w="282" w:type="dxa"/>
            <w:shd w:val="clear" w:color="auto" w:fill="E6E6E6"/>
            <w:vAlign w:val="center"/>
          </w:tcPr>
          <w:p w:rsidR="003305DD" w:rsidRPr="004C0EE1" w:rsidRDefault="003305DD" w:rsidP="00707B35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8447" w:type="dxa"/>
            <w:gridSpan w:val="13"/>
            <w:shd w:val="clear" w:color="auto" w:fill="FFFFFF"/>
          </w:tcPr>
          <w:p w:rsidR="003305DD" w:rsidRPr="004C0EE1" w:rsidRDefault="006E3662" w:rsidP="003305DD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2" w:name="Text16"/>
            <w:r w:rsidR="003305DD" w:rsidRPr="004C0EE1">
              <w:rPr>
                <w:rFonts w:ascii="Arial" w:hAnsi="Arial"/>
              </w:rPr>
              <w:instrText xml:space="preserve"> FORMTEXT </w:instrText>
            </w:r>
            <w:r w:rsidRPr="004C0EE1">
              <w:rPr>
                <w:rFonts w:ascii="Arial" w:hAnsi="Arial"/>
              </w:rPr>
            </w:r>
            <w:r w:rsidRPr="004C0EE1">
              <w:rPr>
                <w:rFonts w:ascii="Arial" w:hAnsi="Arial"/>
              </w:rPr>
              <w:fldChar w:fldCharType="separate"/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Pr="004C0EE1">
              <w:rPr>
                <w:rFonts w:ascii="Arial" w:hAnsi="Arial"/>
              </w:rPr>
              <w:fldChar w:fldCharType="end"/>
            </w:r>
            <w:bookmarkEnd w:id="12"/>
          </w:p>
        </w:tc>
        <w:tc>
          <w:tcPr>
            <w:tcW w:w="919" w:type="dxa"/>
            <w:gridSpan w:val="2"/>
            <w:shd w:val="clear" w:color="auto" w:fill="E6E6E6"/>
            <w:vAlign w:val="center"/>
          </w:tcPr>
          <w:p w:rsidR="003305DD" w:rsidRPr="004C0EE1" w:rsidRDefault="003305DD" w:rsidP="00707B35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3305DD" w:rsidRPr="004C0EE1">
        <w:trPr>
          <w:trHeight w:val="81"/>
        </w:trPr>
        <w:tc>
          <w:tcPr>
            <w:tcW w:w="9648" w:type="dxa"/>
            <w:gridSpan w:val="16"/>
            <w:shd w:val="clear" w:color="auto" w:fill="E6E6E6"/>
            <w:vAlign w:val="center"/>
          </w:tcPr>
          <w:p w:rsidR="003305DD" w:rsidRPr="004C0EE1" w:rsidRDefault="003305DD" w:rsidP="00707B35">
            <w:pPr>
              <w:rPr>
                <w:rFonts w:ascii="Arial" w:hAnsi="Arial"/>
                <w:sz w:val="16"/>
                <w:szCs w:val="16"/>
              </w:rPr>
            </w:pPr>
          </w:p>
        </w:tc>
      </w:tr>
    </w:tbl>
    <w:p w:rsidR="008D3FDB" w:rsidRDefault="008D3FDB" w:rsidP="00707B35">
      <w:pPr>
        <w:tabs>
          <w:tab w:val="left" w:pos="6459"/>
        </w:tabs>
        <w:rPr>
          <w:rFonts w:ascii="Arial" w:hAnsi="Arial"/>
        </w:rPr>
      </w:pPr>
    </w:p>
    <w:p w:rsidR="00E44A21" w:rsidRDefault="00E44A21" w:rsidP="00707B35">
      <w:pPr>
        <w:tabs>
          <w:tab w:val="left" w:pos="6459"/>
        </w:tabs>
        <w:rPr>
          <w:rFonts w:ascii="Arial" w:hAnsi="Arial"/>
        </w:rPr>
      </w:pPr>
    </w:p>
    <w:tbl>
      <w:tblPr>
        <w:tblW w:w="9475" w:type="dxa"/>
        <w:shd w:val="clear" w:color="auto" w:fill="E6E6E6"/>
        <w:tblLayout w:type="fixed"/>
        <w:tblLook w:val="01E0" w:firstRow="1" w:lastRow="1" w:firstColumn="1" w:lastColumn="1" w:noHBand="0" w:noVBand="0"/>
      </w:tblPr>
      <w:tblGrid>
        <w:gridCol w:w="244"/>
        <w:gridCol w:w="42"/>
        <w:gridCol w:w="902"/>
        <w:gridCol w:w="726"/>
        <w:gridCol w:w="169"/>
        <w:gridCol w:w="185"/>
        <w:gridCol w:w="629"/>
        <w:gridCol w:w="805"/>
        <w:gridCol w:w="364"/>
        <w:gridCol w:w="540"/>
        <w:gridCol w:w="362"/>
        <w:gridCol w:w="540"/>
        <w:gridCol w:w="359"/>
        <w:gridCol w:w="361"/>
        <w:gridCol w:w="1080"/>
        <w:gridCol w:w="180"/>
        <w:gridCol w:w="1614"/>
        <w:gridCol w:w="6"/>
        <w:gridCol w:w="367"/>
      </w:tblGrid>
      <w:tr w:rsidR="00911A86" w:rsidRPr="00FE5401">
        <w:trPr>
          <w:trHeight w:val="174"/>
        </w:trPr>
        <w:tc>
          <w:tcPr>
            <w:tcW w:w="9475" w:type="dxa"/>
            <w:gridSpan w:val="19"/>
            <w:shd w:val="clear" w:color="auto" w:fill="E6E6E6"/>
            <w:vAlign w:val="center"/>
          </w:tcPr>
          <w:p w:rsidR="00911A86" w:rsidRPr="00AD4D62" w:rsidRDefault="00911A86" w:rsidP="00911A86">
            <w:pPr>
              <w:tabs>
                <w:tab w:val="left" w:pos="6459"/>
              </w:tabs>
              <w:spacing w:before="240" w:after="360"/>
              <w:jc w:val="center"/>
              <w:rPr>
                <w:rFonts w:ascii="Arial" w:hAnsi="Arial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D4D62">
              <w:rPr>
                <w:rFonts w:ascii="Arial" w:hAnsi="Arial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lastRenderedPageBreak/>
              <w:t>EDUCATIONAL ATTAINMENT(S)</w:t>
            </w:r>
          </w:p>
        </w:tc>
      </w:tr>
      <w:tr w:rsidR="00911A86" w:rsidRPr="00FE5401">
        <w:trPr>
          <w:trHeight w:val="776"/>
        </w:trPr>
        <w:tc>
          <w:tcPr>
            <w:tcW w:w="244" w:type="dxa"/>
            <w:vMerge w:val="restart"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911A86" w:rsidRPr="00FE5401" w:rsidRDefault="00911A86" w:rsidP="00911A86">
            <w:pPr>
              <w:tabs>
                <w:tab w:val="left" w:pos="6459"/>
              </w:tabs>
              <w:jc w:val="center"/>
              <w:rPr>
                <w:rFonts w:ascii="Arial" w:hAnsi="Arial"/>
                <w:b/>
                <w:bCs/>
              </w:rPr>
            </w:pPr>
            <w:r w:rsidRPr="00FE5401">
              <w:rPr>
                <w:rFonts w:ascii="Arial" w:hAnsi="Arial"/>
                <w:b/>
                <w:bCs/>
              </w:rPr>
              <w:t>Qualification</w:t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911A86" w:rsidRPr="00FE5401" w:rsidRDefault="00911A86" w:rsidP="00911A86">
            <w:pPr>
              <w:tabs>
                <w:tab w:val="left" w:pos="6459"/>
              </w:tabs>
              <w:jc w:val="center"/>
              <w:rPr>
                <w:rFonts w:ascii="Arial" w:hAnsi="Arial"/>
                <w:b/>
                <w:bCs/>
              </w:rPr>
            </w:pPr>
            <w:r w:rsidRPr="00FE5401">
              <w:rPr>
                <w:rFonts w:ascii="Arial" w:hAnsi="Arial"/>
                <w:b/>
                <w:bCs/>
              </w:rPr>
              <w:t>Specializa-tion/ Subject(s)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911A86" w:rsidRPr="00FE5401" w:rsidRDefault="00911A86" w:rsidP="00911A86">
            <w:pPr>
              <w:tabs>
                <w:tab w:val="left" w:pos="6459"/>
              </w:tabs>
              <w:jc w:val="center"/>
              <w:rPr>
                <w:rFonts w:ascii="Arial" w:hAnsi="Arial"/>
                <w:b/>
                <w:bCs/>
              </w:rPr>
            </w:pPr>
            <w:r w:rsidRPr="00FE5401">
              <w:rPr>
                <w:rFonts w:ascii="Arial" w:hAnsi="Arial"/>
                <w:b/>
                <w:bCs/>
              </w:rPr>
              <w:t>Year</w:t>
            </w:r>
          </w:p>
        </w:tc>
        <w:tc>
          <w:tcPr>
            <w:tcW w:w="16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911A86" w:rsidRPr="00FE5401" w:rsidRDefault="00911A86" w:rsidP="00911A86">
            <w:pPr>
              <w:tabs>
                <w:tab w:val="left" w:pos="6459"/>
              </w:tabs>
              <w:jc w:val="center"/>
              <w:rPr>
                <w:rFonts w:ascii="Arial" w:hAnsi="Arial"/>
                <w:b/>
                <w:bCs/>
              </w:rPr>
            </w:pPr>
            <w:r w:rsidRPr="00FE5401">
              <w:rPr>
                <w:rFonts w:ascii="Arial" w:hAnsi="Arial"/>
                <w:b/>
                <w:bCs/>
              </w:rPr>
              <w:t>Division</w:t>
            </w:r>
          </w:p>
          <w:p w:rsidR="00911A86" w:rsidRPr="00FE5401" w:rsidRDefault="00911A86" w:rsidP="00911A86">
            <w:pPr>
              <w:tabs>
                <w:tab w:val="left" w:pos="6459"/>
              </w:tabs>
              <w:jc w:val="center"/>
              <w:rPr>
                <w:rFonts w:ascii="Arial" w:hAnsi="Arial"/>
                <w:b/>
                <w:bCs/>
              </w:rPr>
            </w:pPr>
            <w:r w:rsidRPr="00FE5401">
              <w:rPr>
                <w:rFonts w:ascii="Arial" w:hAnsi="Arial"/>
                <w:b/>
                <w:bCs/>
              </w:rPr>
              <w:t>( 0-Not Applicable)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911A86" w:rsidRPr="00FE5401" w:rsidRDefault="00911A86" w:rsidP="00911A86">
            <w:pPr>
              <w:tabs>
                <w:tab w:val="left" w:pos="6459"/>
              </w:tabs>
              <w:jc w:val="center"/>
              <w:rPr>
                <w:rFonts w:ascii="Arial" w:hAnsi="Arial"/>
                <w:b/>
                <w:bCs/>
              </w:rPr>
            </w:pPr>
            <w:r w:rsidRPr="00FE5401">
              <w:rPr>
                <w:rFonts w:ascii="Arial" w:hAnsi="Arial"/>
                <w:b/>
                <w:bCs/>
              </w:rPr>
              <w:t>University/ Institute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911A86" w:rsidRPr="00FE5401" w:rsidRDefault="00911A86" w:rsidP="00911A86">
            <w:pPr>
              <w:jc w:val="center"/>
              <w:rPr>
                <w:rFonts w:ascii="Arial" w:hAnsi="Arial"/>
                <w:b/>
                <w:bCs/>
              </w:rPr>
            </w:pPr>
            <w:r w:rsidRPr="00FE5401">
              <w:rPr>
                <w:rFonts w:ascii="Arial" w:hAnsi="Arial"/>
                <w:b/>
                <w:bCs/>
              </w:rPr>
              <w:t>Additional Information</w:t>
            </w:r>
          </w:p>
        </w:tc>
        <w:tc>
          <w:tcPr>
            <w:tcW w:w="373" w:type="dxa"/>
            <w:gridSpan w:val="2"/>
            <w:vMerge w:val="restart"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88"/>
        </w:trPr>
        <w:tc>
          <w:tcPr>
            <w:tcW w:w="244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FE4821">
              <w:rPr>
                <w:rFonts w:ascii="Arial" w:hAnsi="Arial"/>
              </w:rPr>
              <w:t> </w:t>
            </w:r>
            <w:r w:rsidR="00FE4821">
              <w:rPr>
                <w:rFonts w:ascii="Arial" w:hAnsi="Arial"/>
              </w:rPr>
              <w:t> </w:t>
            </w:r>
            <w:r w:rsidR="00FE4821">
              <w:rPr>
                <w:rFonts w:ascii="Arial" w:hAnsi="Arial"/>
              </w:rPr>
              <w:t> </w:t>
            </w:r>
            <w:r w:rsidR="00FE4821">
              <w:rPr>
                <w:rFonts w:ascii="Arial" w:hAnsi="Arial"/>
              </w:rPr>
              <w:t> </w:t>
            </w:r>
            <w:r w:rsidR="00FE4821">
              <w:rPr>
                <w:rFonts w:ascii="Arial" w:hAnsi="Arial"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19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373" w:type="dxa"/>
            <w:gridSpan w:val="2"/>
            <w:vMerge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88"/>
        </w:trPr>
        <w:tc>
          <w:tcPr>
            <w:tcW w:w="244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33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373" w:type="dxa"/>
            <w:gridSpan w:val="2"/>
            <w:vMerge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88"/>
        </w:trPr>
        <w:tc>
          <w:tcPr>
            <w:tcW w:w="244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34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373" w:type="dxa"/>
            <w:gridSpan w:val="2"/>
            <w:vMerge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88"/>
        </w:trPr>
        <w:tc>
          <w:tcPr>
            <w:tcW w:w="244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373" w:type="dxa"/>
            <w:gridSpan w:val="2"/>
            <w:vMerge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88"/>
        </w:trPr>
        <w:tc>
          <w:tcPr>
            <w:tcW w:w="244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36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373" w:type="dxa"/>
            <w:gridSpan w:val="2"/>
            <w:vMerge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88"/>
        </w:trPr>
        <w:tc>
          <w:tcPr>
            <w:tcW w:w="244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37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373" w:type="dxa"/>
            <w:gridSpan w:val="2"/>
            <w:vMerge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541"/>
        </w:trPr>
        <w:tc>
          <w:tcPr>
            <w:tcW w:w="9475" w:type="dxa"/>
            <w:gridSpan w:val="19"/>
            <w:shd w:val="clear" w:color="auto" w:fill="E6E6E6"/>
            <w:vAlign w:val="center"/>
          </w:tcPr>
          <w:p w:rsidR="00911A86" w:rsidRPr="00FE5401" w:rsidRDefault="00911A86" w:rsidP="00911A86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 w:rsidRPr="00AD4D62">
              <w:rPr>
                <w:rFonts w:ascii="Arial" w:hAnsi="Arial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EMPLOYMENT DETAILS</w:t>
            </w:r>
          </w:p>
        </w:tc>
      </w:tr>
      <w:tr w:rsidR="00911A86" w:rsidRPr="00FE5401">
        <w:trPr>
          <w:trHeight w:val="388"/>
        </w:trPr>
        <w:tc>
          <w:tcPr>
            <w:tcW w:w="244" w:type="dxa"/>
            <w:vMerge w:val="restart"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  <w:b/>
                <w:bCs/>
              </w:rPr>
            </w:pPr>
            <w:r w:rsidRPr="00FE5401">
              <w:rPr>
                <w:rFonts w:ascii="Arial" w:hAnsi="Arial"/>
                <w:b/>
                <w:bCs/>
              </w:rPr>
              <w:t>Grade/ Post</w:t>
            </w:r>
          </w:p>
        </w:tc>
        <w:tc>
          <w:tcPr>
            <w:tcW w:w="21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  <w:b/>
                <w:bCs/>
              </w:rPr>
            </w:pPr>
            <w:r w:rsidRPr="00FE5401">
              <w:rPr>
                <w:rFonts w:ascii="Arial" w:hAnsi="Arial"/>
                <w:b/>
                <w:bCs/>
              </w:rPr>
              <w:t>Estt./ Lab/ Instt.</w:t>
            </w: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  <w:b/>
                <w:bCs/>
              </w:rPr>
            </w:pPr>
            <w:r w:rsidRPr="00FE5401">
              <w:rPr>
                <w:rFonts w:ascii="Arial" w:hAnsi="Arial"/>
                <w:b/>
                <w:bCs/>
              </w:rPr>
              <w:t>Duration From</w:t>
            </w:r>
          </w:p>
        </w:tc>
        <w:tc>
          <w:tcPr>
            <w:tcW w:w="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  <w:b/>
                <w:bCs/>
              </w:rPr>
            </w:pPr>
            <w:r w:rsidRPr="00FE5401">
              <w:rPr>
                <w:rFonts w:ascii="Arial" w:hAnsi="Arial"/>
                <w:b/>
                <w:bCs/>
              </w:rPr>
              <w:t>Duration To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  <w:b/>
                <w:bCs/>
              </w:rPr>
            </w:pPr>
            <w:r w:rsidRPr="00FE5401">
              <w:rPr>
                <w:rFonts w:ascii="Arial" w:hAnsi="Arial"/>
                <w:b/>
                <w:bCs/>
              </w:rPr>
              <w:t>Remarks</w:t>
            </w:r>
          </w:p>
        </w:tc>
        <w:tc>
          <w:tcPr>
            <w:tcW w:w="367" w:type="dxa"/>
            <w:vMerge w:val="restart"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88"/>
        </w:trPr>
        <w:tc>
          <w:tcPr>
            <w:tcW w:w="244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21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91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71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77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367" w:type="dxa"/>
            <w:vMerge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88"/>
        </w:trPr>
        <w:tc>
          <w:tcPr>
            <w:tcW w:w="244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21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72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367" w:type="dxa"/>
            <w:vMerge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88"/>
        </w:trPr>
        <w:tc>
          <w:tcPr>
            <w:tcW w:w="244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21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67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367" w:type="dxa"/>
            <w:vMerge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88"/>
        </w:trPr>
        <w:tc>
          <w:tcPr>
            <w:tcW w:w="244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21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68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74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367" w:type="dxa"/>
            <w:vMerge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88"/>
        </w:trPr>
        <w:tc>
          <w:tcPr>
            <w:tcW w:w="244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21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69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7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81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367" w:type="dxa"/>
            <w:vMerge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88"/>
        </w:trPr>
        <w:tc>
          <w:tcPr>
            <w:tcW w:w="244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21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70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76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1A86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="00911A86" w:rsidRPr="00FE5401">
              <w:rPr>
                <w:rFonts w:ascii="Arial" w:hAnsi="Arial"/>
              </w:rPr>
              <w:instrText xml:space="preserve"> FORMTEXT </w:instrText>
            </w:r>
            <w:r w:rsidRPr="00FE5401">
              <w:rPr>
                <w:rFonts w:ascii="Arial" w:hAnsi="Arial"/>
              </w:rPr>
            </w:r>
            <w:r w:rsidRPr="00FE5401">
              <w:rPr>
                <w:rFonts w:ascii="Arial" w:hAnsi="Arial"/>
              </w:rPr>
              <w:fldChar w:fldCharType="separate"/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="00911A86" w:rsidRPr="00FE5401">
              <w:rPr>
                <w:rFonts w:ascii="Arial" w:hAnsi="Arial"/>
                <w:noProof/>
              </w:rPr>
              <w:t> </w:t>
            </w:r>
            <w:r w:rsidRPr="00FE5401">
              <w:rPr>
                <w:rFonts w:ascii="Arial" w:hAnsi="Arial"/>
              </w:rPr>
              <w:fldChar w:fldCharType="end"/>
            </w:r>
          </w:p>
        </w:tc>
        <w:tc>
          <w:tcPr>
            <w:tcW w:w="367" w:type="dxa"/>
            <w:vMerge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527"/>
        </w:trPr>
        <w:tc>
          <w:tcPr>
            <w:tcW w:w="9475" w:type="dxa"/>
            <w:gridSpan w:val="19"/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  <w:p w:rsidR="00911A86" w:rsidRPr="00FE5401" w:rsidRDefault="00911A86" w:rsidP="00911A86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 w:rsidRPr="00FE5401">
              <w:rPr>
                <w:rFonts w:ascii="Arial" w:hAnsi="Arial"/>
                <w:b/>
              </w:rPr>
              <w:t>LEAVE RECORD</w:t>
            </w:r>
          </w:p>
        </w:tc>
      </w:tr>
      <w:tr w:rsidR="00911A86" w:rsidRPr="00FE5401">
        <w:trPr>
          <w:trHeight w:val="450"/>
        </w:trPr>
        <w:tc>
          <w:tcPr>
            <w:tcW w:w="286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</w:p>
        </w:tc>
        <w:tc>
          <w:tcPr>
            <w:tcW w:w="8822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 w:rsidRPr="00FE5401">
              <w:rPr>
                <w:rFonts w:ascii="Arial" w:hAnsi="Arial"/>
              </w:rPr>
              <w:t>Please list leave record for the year being eval</w:t>
            </w:r>
            <w:r>
              <w:rPr>
                <w:rFonts w:ascii="Arial" w:hAnsi="Arial"/>
              </w:rPr>
              <w:t xml:space="preserve">uated (include all leave </w:t>
            </w:r>
            <w:r w:rsidRPr="00FE5401">
              <w:rPr>
                <w:rFonts w:ascii="Arial" w:hAnsi="Arial"/>
              </w:rPr>
              <w:t>)</w:t>
            </w:r>
          </w:p>
        </w:tc>
        <w:tc>
          <w:tcPr>
            <w:tcW w:w="367" w:type="dxa"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</w:p>
        </w:tc>
      </w:tr>
      <w:tr w:rsidR="00911A86" w:rsidRPr="00FE5401">
        <w:trPr>
          <w:trHeight w:val="360"/>
        </w:trPr>
        <w:tc>
          <w:tcPr>
            <w:tcW w:w="286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982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Type of Leave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No. Of Days</w:t>
            </w:r>
          </w:p>
        </w:tc>
        <w:tc>
          <w:tcPr>
            <w:tcW w:w="180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367" w:type="dxa"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91"/>
        </w:trPr>
        <w:tc>
          <w:tcPr>
            <w:tcW w:w="286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982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bookmarkStart w:id="13" w:name="Dropdown6"/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86" w:rsidRPr="00FE5401" w:rsidRDefault="006E3662" w:rsidP="00911A86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Dropdown6"/>
                  <w:enabled/>
                  <w:calcOnExit w:val="0"/>
                  <w:ddList>
                    <w:listEntry w:val="--Select Type --"/>
                    <w:listEntry w:val="Earned Leave"/>
                    <w:listEntry w:val="Half Pay Leave"/>
                    <w:listEntry w:val="Commuted Leave"/>
                    <w:listEntry w:val="Extra-Ordinary Leave"/>
                    <w:listEntry w:val="Maternity Leave"/>
                    <w:listEntry w:val="Paternity Leave"/>
                    <w:listEntry w:val="Child Care Leave"/>
                    <w:listEntry w:val="Special Disability Leave"/>
                    <w:listEntry w:val="Hospital Leave"/>
                    <w:listEntry w:val="Study Leave"/>
                    <w:listEntry w:val="Sabbatical Leave"/>
                    <w:listEntry w:val="Casual Leave"/>
                    <w:listEntry w:val="Special Casual Leave"/>
                    <w:listEntry w:val="Extended Casual Leave"/>
                    <w:listEntry w:val="Restricted Holiday"/>
                  </w:ddList>
                </w:ffData>
              </w:fldChar>
            </w:r>
            <w:r w:rsidR="0009075F">
              <w:rPr>
                <w:rFonts w:ascii="Arial" w:hAnsi="Arial"/>
              </w:rPr>
              <w:instrText xml:space="preserve"> FORMDROPDOWN </w:instrText>
            </w:r>
            <w:r w:rsidR="001B31BB">
              <w:rPr>
                <w:rFonts w:ascii="Arial" w:hAnsi="Arial"/>
              </w:rPr>
            </w:r>
            <w:r w:rsidR="001B31BB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</w:rPr>
              <w:fldChar w:fldCharType="end"/>
            </w:r>
            <w:bookmarkEnd w:id="13"/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1A86" w:rsidRPr="00FE5401" w:rsidRDefault="006E3662" w:rsidP="003375AD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bookmarkStart w:id="14" w:name="Text96"/>
            <w:r w:rsidR="00052060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  <w:bookmarkEnd w:id="14"/>
          </w:p>
        </w:tc>
        <w:tc>
          <w:tcPr>
            <w:tcW w:w="180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367" w:type="dxa"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91"/>
        </w:trPr>
        <w:tc>
          <w:tcPr>
            <w:tcW w:w="286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982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bookmarkStart w:id="15" w:name="Dropdown7"/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86" w:rsidRPr="00FE5401" w:rsidRDefault="006E3662" w:rsidP="00911A86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Dropdown7"/>
                  <w:enabled/>
                  <w:calcOnExit w:val="0"/>
                  <w:ddList>
                    <w:listEntry w:val="-- Select Type --"/>
                    <w:listEntry w:val="Earned Leave"/>
                    <w:listEntry w:val="Half Pay Leave"/>
                    <w:listEntry w:val="Commuted Leave"/>
                    <w:listEntry w:val="Extra-Ordinary Leave"/>
                    <w:listEntry w:val="Maternity Leave"/>
                    <w:listEntry w:val="Paternity Leave"/>
                    <w:listEntry w:val="Child Care Leave"/>
                    <w:listEntry w:val="Sabbtical Leave "/>
                    <w:listEntry w:val="Special Disability Leave"/>
                    <w:listEntry w:val="Hospital Leave"/>
                    <w:listEntry w:val="Study Leave"/>
                    <w:listEntry w:val="Casual Leave"/>
                    <w:listEntry w:val="Special Casual Leave"/>
                    <w:listEntry w:val="Extended Casual Leave"/>
                    <w:listEntry w:val="Restricted Holiday"/>
                  </w:ddList>
                </w:ffData>
              </w:fldChar>
            </w:r>
            <w:r w:rsidR="0009075F">
              <w:rPr>
                <w:rFonts w:ascii="Arial" w:hAnsi="Arial"/>
              </w:rPr>
              <w:instrText xml:space="preserve"> FORMDROPDOWN </w:instrText>
            </w:r>
            <w:r w:rsidR="001B31BB">
              <w:rPr>
                <w:rFonts w:ascii="Arial" w:hAnsi="Arial"/>
              </w:rPr>
            </w:r>
            <w:r w:rsidR="001B31BB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</w:rPr>
              <w:fldChar w:fldCharType="end"/>
            </w:r>
            <w:bookmarkEnd w:id="15"/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1A86" w:rsidRPr="00FE5401" w:rsidRDefault="006E3662" w:rsidP="003375AD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bookmarkStart w:id="16" w:name="Text97"/>
            <w:r w:rsidR="00052060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  <w:bookmarkEnd w:id="16"/>
          </w:p>
        </w:tc>
        <w:tc>
          <w:tcPr>
            <w:tcW w:w="180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367" w:type="dxa"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91"/>
        </w:trPr>
        <w:tc>
          <w:tcPr>
            <w:tcW w:w="286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982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bookmarkStart w:id="17" w:name="Dropdown8"/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86" w:rsidRPr="00FE5401" w:rsidRDefault="006E3662" w:rsidP="00911A86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Dropdown8"/>
                  <w:enabled/>
                  <w:calcOnExit w:val="0"/>
                  <w:ddList>
                    <w:listEntry w:val="-- Select Type --"/>
                    <w:listEntry w:val="Earned Leave"/>
                    <w:listEntry w:val="Half Pay Leave"/>
                    <w:listEntry w:val="Commuted Leave"/>
                    <w:listEntry w:val="Extra-Ordinary Leave"/>
                    <w:listEntry w:val="Maternity Leave"/>
                    <w:listEntry w:val="Paternity Leave"/>
                    <w:listEntry w:val="Child care Leave"/>
                    <w:listEntry w:val="Sabbatical  Leave"/>
                    <w:listEntry w:val="Special Disability Leave"/>
                    <w:listEntry w:val="Hospital Leave"/>
                    <w:listEntry w:val="Study Leave"/>
                    <w:listEntry w:val="Casual Leave"/>
                    <w:listEntry w:val="Special Casual Leave"/>
                    <w:listEntry w:val="Extended Casual Leave"/>
                    <w:listEntry w:val="Restricted Holiday"/>
                  </w:ddList>
                </w:ffData>
              </w:fldChar>
            </w:r>
            <w:r w:rsidR="0009075F">
              <w:rPr>
                <w:rFonts w:ascii="Arial" w:hAnsi="Arial"/>
              </w:rPr>
              <w:instrText xml:space="preserve"> FORMDROPDOWN </w:instrText>
            </w:r>
            <w:r w:rsidR="001B31BB">
              <w:rPr>
                <w:rFonts w:ascii="Arial" w:hAnsi="Arial"/>
              </w:rPr>
            </w:r>
            <w:r w:rsidR="001B31BB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</w:rPr>
              <w:fldChar w:fldCharType="end"/>
            </w:r>
            <w:bookmarkEnd w:id="17"/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1A86" w:rsidRPr="00FE5401" w:rsidRDefault="006E3662" w:rsidP="003375AD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bookmarkStart w:id="18" w:name="Text98"/>
            <w:r w:rsidR="00052060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  <w:bookmarkEnd w:id="18"/>
          </w:p>
        </w:tc>
        <w:tc>
          <w:tcPr>
            <w:tcW w:w="180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367" w:type="dxa"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91"/>
        </w:trPr>
        <w:tc>
          <w:tcPr>
            <w:tcW w:w="286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982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bookmarkStart w:id="19" w:name="Dropdown9"/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86" w:rsidRPr="00FE5401" w:rsidRDefault="006E3662" w:rsidP="00911A86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Dropdown9"/>
                  <w:enabled/>
                  <w:calcOnExit w:val="0"/>
                  <w:ddList>
                    <w:listEntry w:val="-- Select Type --"/>
                    <w:listEntry w:val="Earned Leave"/>
                    <w:listEntry w:val="Half Pay Leave"/>
                    <w:listEntry w:val="Commuted Leave"/>
                    <w:listEntry w:val="Extra-Ordinary Leave"/>
                    <w:listEntry w:val="Maternity Leave"/>
                    <w:listEntry w:val="Paternity Leave"/>
                    <w:listEntry w:val="Child care Leave"/>
                    <w:listEntry w:val="Sabbatical Leave"/>
                    <w:listEntry w:val="Special Disability Leave"/>
                    <w:listEntry w:val="Hospital Leave"/>
                    <w:listEntry w:val="Study Leave"/>
                    <w:listEntry w:val="Casual Leave"/>
                    <w:listEntry w:val="Special Casual Leave"/>
                    <w:listEntry w:val="Extended Casual Leave"/>
                    <w:listEntry w:val="Restricted Holiday"/>
                  </w:ddList>
                </w:ffData>
              </w:fldChar>
            </w:r>
            <w:r w:rsidR="0009075F">
              <w:rPr>
                <w:rFonts w:ascii="Arial" w:hAnsi="Arial"/>
              </w:rPr>
              <w:instrText xml:space="preserve"> FORMDROPDOWN </w:instrText>
            </w:r>
            <w:r w:rsidR="001B31BB">
              <w:rPr>
                <w:rFonts w:ascii="Arial" w:hAnsi="Arial"/>
              </w:rPr>
            </w:r>
            <w:r w:rsidR="001B31BB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</w:rPr>
              <w:fldChar w:fldCharType="end"/>
            </w:r>
            <w:bookmarkEnd w:id="19"/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1A86" w:rsidRPr="00FE5401" w:rsidRDefault="006E3662" w:rsidP="003375AD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99"/>
                  <w:enabled/>
                  <w:calcOnExit w:val="0"/>
                  <w:textInput/>
                </w:ffData>
              </w:fldChar>
            </w:r>
            <w:bookmarkStart w:id="20" w:name="Text99"/>
            <w:r w:rsidR="00052060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  <w:bookmarkEnd w:id="20"/>
          </w:p>
        </w:tc>
        <w:tc>
          <w:tcPr>
            <w:tcW w:w="180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367" w:type="dxa"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91"/>
        </w:trPr>
        <w:tc>
          <w:tcPr>
            <w:tcW w:w="286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982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bookmarkStart w:id="21" w:name="Dropdown10"/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86" w:rsidRPr="00FE5401" w:rsidRDefault="006E3662" w:rsidP="00911A86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Dropdown10"/>
                  <w:enabled/>
                  <w:calcOnExit w:val="0"/>
                  <w:ddList>
                    <w:listEntry w:val="--Select Type --"/>
                    <w:listEntry w:val="Earned Leave"/>
                    <w:listEntry w:val="Half Pay Leave"/>
                    <w:listEntry w:val="Commuted Leave"/>
                    <w:listEntry w:val="Extra-Ordinary Leave"/>
                    <w:listEntry w:val="Maternity Leave"/>
                    <w:listEntry w:val="Paternity Leave"/>
                    <w:listEntry w:val="Chid care Leave"/>
                    <w:listEntry w:val="Sabbatical Leave"/>
                    <w:listEntry w:val="Special Disability Leave"/>
                    <w:listEntry w:val="Hospital Leave"/>
                    <w:listEntry w:val="Study Leave"/>
                    <w:listEntry w:val="Casual Leave"/>
                    <w:listEntry w:val="Special Casual Leave"/>
                    <w:listEntry w:val="Extended Casual Leave"/>
                    <w:listEntry w:val="Restricted Holiday"/>
                  </w:ddList>
                </w:ffData>
              </w:fldChar>
            </w:r>
            <w:r w:rsidR="0009075F">
              <w:rPr>
                <w:rFonts w:ascii="Arial" w:hAnsi="Arial"/>
              </w:rPr>
              <w:instrText xml:space="preserve"> FORMDROPDOWN </w:instrText>
            </w:r>
            <w:r w:rsidR="001B31BB">
              <w:rPr>
                <w:rFonts w:ascii="Arial" w:hAnsi="Arial"/>
              </w:rPr>
            </w:r>
            <w:r w:rsidR="001B31BB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</w:rPr>
              <w:fldChar w:fldCharType="end"/>
            </w:r>
            <w:bookmarkEnd w:id="21"/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1A86" w:rsidRPr="00FE5401" w:rsidRDefault="006E3662" w:rsidP="003375AD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100"/>
                  <w:enabled/>
                  <w:calcOnExit w:val="0"/>
                  <w:textInput/>
                </w:ffData>
              </w:fldChar>
            </w:r>
            <w:bookmarkStart w:id="22" w:name="Text100"/>
            <w:r w:rsidR="00052060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  <w:bookmarkEnd w:id="22"/>
          </w:p>
        </w:tc>
        <w:tc>
          <w:tcPr>
            <w:tcW w:w="180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367" w:type="dxa"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91"/>
        </w:trPr>
        <w:tc>
          <w:tcPr>
            <w:tcW w:w="286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1982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bookmarkStart w:id="23" w:name="Dropdown11"/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86" w:rsidRPr="00FE5401" w:rsidRDefault="006E3662" w:rsidP="00911A86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Dropdown11"/>
                  <w:enabled/>
                  <w:calcOnExit w:val="0"/>
                  <w:ddList>
                    <w:listEntry w:val="-- Select Type --"/>
                    <w:listEntry w:val="Earned Leave"/>
                    <w:listEntry w:val="Half Pay Leave"/>
                    <w:listEntry w:val="Commuted Leave"/>
                    <w:listEntry w:val="Extra-Ordinary Leave"/>
                    <w:listEntry w:val="Maternity Leave"/>
                    <w:listEntry w:val="Paternity Leave"/>
                    <w:listEntry w:val="Child care Leave"/>
                    <w:listEntry w:val="Sabbatical Leave"/>
                    <w:listEntry w:val="Special Disability Leave"/>
                    <w:listEntry w:val="Hospital Leave"/>
                    <w:listEntry w:val="Study Leave"/>
                    <w:listEntry w:val="Casual Leave"/>
                    <w:listEntry w:val="Special Casual Leave"/>
                    <w:listEntry w:val="Extended Casual Leave"/>
                    <w:listEntry w:val="Restricted Holiday"/>
                  </w:ddList>
                </w:ffData>
              </w:fldChar>
            </w:r>
            <w:r w:rsidR="0009075F">
              <w:rPr>
                <w:rFonts w:ascii="Arial" w:hAnsi="Arial"/>
              </w:rPr>
              <w:instrText xml:space="preserve"> FORMDROPDOWN </w:instrText>
            </w:r>
            <w:r w:rsidR="001B31BB">
              <w:rPr>
                <w:rFonts w:ascii="Arial" w:hAnsi="Arial"/>
              </w:rPr>
            </w:r>
            <w:r w:rsidR="001B31BB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</w:rPr>
              <w:fldChar w:fldCharType="end"/>
            </w:r>
            <w:bookmarkEnd w:id="23"/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1A86" w:rsidRPr="00FE5401" w:rsidRDefault="006E3662" w:rsidP="003375AD">
            <w:pPr>
              <w:tabs>
                <w:tab w:val="left" w:pos="6459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101"/>
                  <w:enabled/>
                  <w:calcOnExit w:val="0"/>
                  <w:textInput/>
                </w:ffData>
              </w:fldChar>
            </w:r>
            <w:bookmarkStart w:id="24" w:name="Text101"/>
            <w:r w:rsidR="00052060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 w:rsidR="00052060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  <w:bookmarkEnd w:id="24"/>
          </w:p>
        </w:tc>
        <w:tc>
          <w:tcPr>
            <w:tcW w:w="180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367" w:type="dxa"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360"/>
        </w:trPr>
        <w:tc>
          <w:tcPr>
            <w:tcW w:w="286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8822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  <w:tc>
          <w:tcPr>
            <w:tcW w:w="367" w:type="dxa"/>
            <w:tcBorders>
              <w:left w:val="single" w:sz="4" w:space="0" w:color="auto"/>
            </w:tcBorders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152"/>
        </w:trPr>
        <w:tc>
          <w:tcPr>
            <w:tcW w:w="9475" w:type="dxa"/>
            <w:gridSpan w:val="19"/>
            <w:shd w:val="clear" w:color="auto" w:fill="E6E6E6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</w:rPr>
            </w:pPr>
          </w:p>
        </w:tc>
      </w:tr>
      <w:tr w:rsidR="00911A86" w:rsidRPr="00FE5401">
        <w:trPr>
          <w:trHeight w:val="153"/>
        </w:trPr>
        <w:tc>
          <w:tcPr>
            <w:tcW w:w="9475" w:type="dxa"/>
            <w:gridSpan w:val="19"/>
            <w:shd w:val="clear" w:color="auto" w:fill="auto"/>
          </w:tcPr>
          <w:p w:rsidR="00911A86" w:rsidRPr="009768E2" w:rsidRDefault="00911A86" w:rsidP="00911A86">
            <w:pPr>
              <w:tabs>
                <w:tab w:val="left" w:pos="6459"/>
              </w:tabs>
              <w:rPr>
                <w:rFonts w:ascii="Arial" w:hAnsi="Arial"/>
                <w:sz w:val="16"/>
                <w:szCs w:val="16"/>
              </w:rPr>
            </w:pPr>
          </w:p>
        </w:tc>
      </w:tr>
      <w:tr w:rsidR="00911A86" w:rsidRPr="00FE5401">
        <w:trPr>
          <w:trHeight w:val="135"/>
        </w:trPr>
        <w:tc>
          <w:tcPr>
            <w:tcW w:w="286" w:type="dxa"/>
            <w:gridSpan w:val="2"/>
            <w:shd w:val="clear" w:color="auto" w:fill="auto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</w:p>
        </w:tc>
        <w:tc>
          <w:tcPr>
            <w:tcW w:w="4320" w:type="dxa"/>
            <w:gridSpan w:val="8"/>
            <w:shd w:val="clear" w:color="auto" w:fill="auto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  <w:r w:rsidRPr="00FE5401">
              <w:rPr>
                <w:rFonts w:ascii="Arial" w:hAnsi="Arial"/>
                <w:b/>
              </w:rPr>
              <w:t>Verified by COA/AO</w:t>
            </w:r>
          </w:p>
        </w:tc>
        <w:tc>
          <w:tcPr>
            <w:tcW w:w="4502" w:type="dxa"/>
            <w:gridSpan w:val="8"/>
            <w:shd w:val="clear" w:color="auto" w:fill="auto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  <w:r w:rsidRPr="00FE5401">
              <w:rPr>
                <w:rFonts w:ascii="Arial" w:hAnsi="Arial"/>
                <w:b/>
              </w:rPr>
              <w:t>Signature of the employee</w:t>
            </w:r>
          </w:p>
        </w:tc>
        <w:tc>
          <w:tcPr>
            <w:tcW w:w="367" w:type="dxa"/>
            <w:shd w:val="clear" w:color="auto" w:fill="auto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</w:p>
        </w:tc>
      </w:tr>
      <w:tr w:rsidR="00911A86" w:rsidRPr="00FE5401">
        <w:trPr>
          <w:trHeight w:val="153"/>
        </w:trPr>
        <w:tc>
          <w:tcPr>
            <w:tcW w:w="286" w:type="dxa"/>
            <w:gridSpan w:val="2"/>
            <w:shd w:val="clear" w:color="auto" w:fill="auto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</w:p>
        </w:tc>
        <w:tc>
          <w:tcPr>
            <w:tcW w:w="4320" w:type="dxa"/>
            <w:gridSpan w:val="8"/>
            <w:shd w:val="clear" w:color="auto" w:fill="auto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</w:p>
        </w:tc>
        <w:tc>
          <w:tcPr>
            <w:tcW w:w="4502" w:type="dxa"/>
            <w:gridSpan w:val="8"/>
            <w:shd w:val="clear" w:color="auto" w:fill="auto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</w:p>
        </w:tc>
        <w:tc>
          <w:tcPr>
            <w:tcW w:w="367" w:type="dxa"/>
            <w:shd w:val="clear" w:color="auto" w:fill="auto"/>
          </w:tcPr>
          <w:p w:rsidR="00911A86" w:rsidRPr="00FE5401" w:rsidRDefault="00911A86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</w:p>
        </w:tc>
      </w:tr>
      <w:tr w:rsidR="003375AD" w:rsidRPr="00FE5401">
        <w:trPr>
          <w:trHeight w:val="225"/>
        </w:trPr>
        <w:tc>
          <w:tcPr>
            <w:tcW w:w="286" w:type="dxa"/>
            <w:gridSpan w:val="2"/>
            <w:shd w:val="clear" w:color="auto" w:fill="auto"/>
          </w:tcPr>
          <w:p w:rsidR="003375AD" w:rsidRPr="00FE5401" w:rsidRDefault="003375AD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</w:p>
        </w:tc>
        <w:tc>
          <w:tcPr>
            <w:tcW w:w="902" w:type="dxa"/>
            <w:tcBorders>
              <w:right w:val="single" w:sz="4" w:space="0" w:color="auto"/>
            </w:tcBorders>
            <w:shd w:val="clear" w:color="auto" w:fill="auto"/>
          </w:tcPr>
          <w:p w:rsidR="003375AD" w:rsidRPr="00FE5401" w:rsidRDefault="003375AD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  <w:r w:rsidRPr="00FE5401">
              <w:rPr>
                <w:rFonts w:ascii="Arial" w:hAnsi="Arial"/>
                <w:b/>
              </w:rPr>
              <w:t>Date:</w:t>
            </w:r>
          </w:p>
        </w:tc>
        <w:tc>
          <w:tcPr>
            <w:tcW w:w="1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75AD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fldChar w:fldCharType="begin">
                <w:ffData>
                  <w:name w:val="Text104"/>
                  <w:enabled/>
                  <w:calcOnExit w:val="0"/>
                  <w:textInput/>
                </w:ffData>
              </w:fldChar>
            </w:r>
            <w:bookmarkStart w:id="25" w:name="Text104"/>
            <w:r w:rsidR="003375AD">
              <w:rPr>
                <w:rFonts w:ascii="Arial" w:hAnsi="Arial"/>
                <w:b/>
              </w:rPr>
              <w:instrText xml:space="preserve"> FORMTEXT </w:instrText>
            </w:r>
            <w:r>
              <w:rPr>
                <w:rFonts w:ascii="Arial" w:hAnsi="Arial"/>
                <w:b/>
              </w:rPr>
            </w:r>
            <w:r>
              <w:rPr>
                <w:rFonts w:ascii="Arial" w:hAnsi="Arial"/>
                <w:b/>
              </w:rPr>
              <w:fldChar w:fldCharType="separate"/>
            </w:r>
            <w:r w:rsidR="003375AD">
              <w:rPr>
                <w:rFonts w:ascii="Arial" w:hAnsi="Arial"/>
                <w:b/>
                <w:noProof/>
              </w:rPr>
              <w:t> </w:t>
            </w:r>
            <w:r w:rsidR="003375AD">
              <w:rPr>
                <w:rFonts w:ascii="Arial" w:hAnsi="Arial"/>
                <w:b/>
                <w:noProof/>
              </w:rPr>
              <w:t> </w:t>
            </w:r>
            <w:r w:rsidR="003375AD">
              <w:rPr>
                <w:rFonts w:ascii="Arial" w:hAnsi="Arial"/>
                <w:b/>
                <w:noProof/>
              </w:rPr>
              <w:t> </w:t>
            </w:r>
            <w:r w:rsidR="003375AD">
              <w:rPr>
                <w:rFonts w:ascii="Arial" w:hAnsi="Arial"/>
                <w:b/>
                <w:noProof/>
              </w:rPr>
              <w:t> </w:t>
            </w:r>
            <w:r w:rsidR="003375AD">
              <w:rPr>
                <w:rFonts w:ascii="Arial" w:hAnsi="Arial"/>
                <w:b/>
                <w:noProof/>
              </w:rPr>
              <w:t> </w:t>
            </w:r>
            <w:r>
              <w:rPr>
                <w:rFonts w:ascii="Arial" w:hAnsi="Arial"/>
                <w:b/>
              </w:rPr>
              <w:fldChar w:fldCharType="end"/>
            </w:r>
            <w:bookmarkEnd w:id="25"/>
          </w:p>
        </w:tc>
        <w:tc>
          <w:tcPr>
            <w:tcW w:w="1709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3375AD" w:rsidRPr="00FE5401" w:rsidRDefault="003375AD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</w:p>
        </w:tc>
        <w:tc>
          <w:tcPr>
            <w:tcW w:w="90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3375AD" w:rsidRPr="00FE5401" w:rsidRDefault="003375AD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  <w:r w:rsidRPr="00FE5401">
              <w:rPr>
                <w:rFonts w:ascii="Arial" w:hAnsi="Arial"/>
                <w:b/>
              </w:rPr>
              <w:t>Date: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75AD" w:rsidRPr="00FE5401" w:rsidRDefault="006E3662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fldChar w:fldCharType="begin">
                <w:ffData>
                  <w:name w:val="Text105"/>
                  <w:enabled/>
                  <w:calcOnExit w:val="0"/>
                  <w:textInput/>
                </w:ffData>
              </w:fldChar>
            </w:r>
            <w:bookmarkStart w:id="26" w:name="Text105"/>
            <w:r w:rsidR="003375AD">
              <w:rPr>
                <w:rFonts w:ascii="Arial" w:hAnsi="Arial"/>
                <w:b/>
              </w:rPr>
              <w:instrText xml:space="preserve"> FORMTEXT </w:instrText>
            </w:r>
            <w:r>
              <w:rPr>
                <w:rFonts w:ascii="Arial" w:hAnsi="Arial"/>
                <w:b/>
              </w:rPr>
            </w:r>
            <w:r>
              <w:rPr>
                <w:rFonts w:ascii="Arial" w:hAnsi="Arial"/>
                <w:b/>
              </w:rPr>
              <w:fldChar w:fldCharType="separate"/>
            </w:r>
            <w:r w:rsidR="003375AD">
              <w:rPr>
                <w:rFonts w:ascii="Arial" w:hAnsi="Arial"/>
                <w:b/>
                <w:noProof/>
              </w:rPr>
              <w:t> </w:t>
            </w:r>
            <w:r w:rsidR="003375AD">
              <w:rPr>
                <w:rFonts w:ascii="Arial" w:hAnsi="Arial"/>
                <w:b/>
                <w:noProof/>
              </w:rPr>
              <w:t> </w:t>
            </w:r>
            <w:r w:rsidR="003375AD">
              <w:rPr>
                <w:rFonts w:ascii="Arial" w:hAnsi="Arial"/>
                <w:b/>
                <w:noProof/>
              </w:rPr>
              <w:t> </w:t>
            </w:r>
            <w:r w:rsidR="003375AD">
              <w:rPr>
                <w:rFonts w:ascii="Arial" w:hAnsi="Arial"/>
                <w:b/>
                <w:noProof/>
              </w:rPr>
              <w:t> </w:t>
            </w:r>
            <w:r w:rsidR="003375AD">
              <w:rPr>
                <w:rFonts w:ascii="Arial" w:hAnsi="Arial"/>
                <w:b/>
                <w:noProof/>
              </w:rPr>
              <w:t> </w:t>
            </w:r>
            <w:r>
              <w:rPr>
                <w:rFonts w:ascii="Arial" w:hAnsi="Arial"/>
                <w:b/>
              </w:rPr>
              <w:fldChar w:fldCharType="end"/>
            </w:r>
            <w:bookmarkEnd w:id="26"/>
          </w:p>
        </w:tc>
        <w:tc>
          <w:tcPr>
            <w:tcW w:w="1800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3375AD" w:rsidRPr="00FE5401" w:rsidRDefault="003375AD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</w:p>
        </w:tc>
        <w:tc>
          <w:tcPr>
            <w:tcW w:w="367" w:type="dxa"/>
            <w:shd w:val="clear" w:color="auto" w:fill="auto"/>
          </w:tcPr>
          <w:p w:rsidR="003375AD" w:rsidRPr="00FE5401" w:rsidRDefault="003375AD" w:rsidP="00911A86">
            <w:pPr>
              <w:tabs>
                <w:tab w:val="left" w:pos="6459"/>
              </w:tabs>
              <w:rPr>
                <w:rFonts w:ascii="Arial" w:hAnsi="Arial"/>
                <w:b/>
              </w:rPr>
            </w:pPr>
          </w:p>
        </w:tc>
      </w:tr>
      <w:tr w:rsidR="009768E2" w:rsidRPr="009768E2">
        <w:trPr>
          <w:trHeight w:val="225"/>
        </w:trPr>
        <w:tc>
          <w:tcPr>
            <w:tcW w:w="286" w:type="dxa"/>
            <w:gridSpan w:val="2"/>
            <w:shd w:val="clear" w:color="auto" w:fill="auto"/>
          </w:tcPr>
          <w:p w:rsidR="009768E2" w:rsidRPr="009768E2" w:rsidRDefault="009768E2" w:rsidP="00911A86">
            <w:pPr>
              <w:tabs>
                <w:tab w:val="left" w:pos="6459"/>
              </w:tabs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902" w:type="dxa"/>
            <w:shd w:val="clear" w:color="auto" w:fill="auto"/>
          </w:tcPr>
          <w:p w:rsidR="009768E2" w:rsidRPr="009768E2" w:rsidRDefault="009768E2" w:rsidP="00911A86">
            <w:pPr>
              <w:tabs>
                <w:tab w:val="left" w:pos="6459"/>
              </w:tabs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1709" w:type="dxa"/>
            <w:gridSpan w:val="4"/>
            <w:shd w:val="clear" w:color="auto" w:fill="auto"/>
          </w:tcPr>
          <w:p w:rsidR="009768E2" w:rsidRPr="009768E2" w:rsidRDefault="009768E2" w:rsidP="00911A86">
            <w:pPr>
              <w:tabs>
                <w:tab w:val="left" w:pos="6459"/>
              </w:tabs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1709" w:type="dxa"/>
            <w:gridSpan w:val="3"/>
            <w:shd w:val="clear" w:color="auto" w:fill="auto"/>
          </w:tcPr>
          <w:p w:rsidR="009768E2" w:rsidRPr="009768E2" w:rsidRDefault="009768E2" w:rsidP="00911A86">
            <w:pPr>
              <w:tabs>
                <w:tab w:val="left" w:pos="6459"/>
              </w:tabs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902" w:type="dxa"/>
            <w:gridSpan w:val="2"/>
            <w:shd w:val="clear" w:color="auto" w:fill="auto"/>
          </w:tcPr>
          <w:p w:rsidR="009768E2" w:rsidRPr="009768E2" w:rsidRDefault="009768E2" w:rsidP="00911A86">
            <w:pPr>
              <w:tabs>
                <w:tab w:val="left" w:pos="6459"/>
              </w:tabs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3"/>
            <w:shd w:val="clear" w:color="auto" w:fill="auto"/>
          </w:tcPr>
          <w:p w:rsidR="009768E2" w:rsidRPr="009768E2" w:rsidRDefault="009768E2" w:rsidP="00911A86">
            <w:pPr>
              <w:tabs>
                <w:tab w:val="left" w:pos="6459"/>
              </w:tabs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1800" w:type="dxa"/>
            <w:gridSpan w:val="3"/>
            <w:shd w:val="clear" w:color="auto" w:fill="auto"/>
          </w:tcPr>
          <w:p w:rsidR="009768E2" w:rsidRPr="009768E2" w:rsidRDefault="009768E2" w:rsidP="00911A86">
            <w:pPr>
              <w:tabs>
                <w:tab w:val="left" w:pos="6459"/>
              </w:tabs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367" w:type="dxa"/>
            <w:shd w:val="clear" w:color="auto" w:fill="auto"/>
          </w:tcPr>
          <w:p w:rsidR="009768E2" w:rsidRPr="009768E2" w:rsidRDefault="009768E2" w:rsidP="00911A86">
            <w:pPr>
              <w:tabs>
                <w:tab w:val="left" w:pos="6459"/>
              </w:tabs>
              <w:rPr>
                <w:rFonts w:ascii="Arial" w:hAnsi="Arial"/>
                <w:b/>
                <w:sz w:val="16"/>
                <w:szCs w:val="16"/>
              </w:rPr>
            </w:pPr>
          </w:p>
        </w:tc>
      </w:tr>
    </w:tbl>
    <w:p w:rsidR="00FF1031" w:rsidRDefault="00FF1031" w:rsidP="008D3FDB"/>
    <w:p w:rsidR="00FF1031" w:rsidRDefault="00FF1031" w:rsidP="008D3FDB"/>
    <w:p w:rsidR="00FF1031" w:rsidRDefault="00AC6202" w:rsidP="002E60A2">
      <w:pPr>
        <w:jc w:val="center"/>
        <w:rPr>
          <w:rFonts w:ascii="Verdana" w:hAnsi="Verdana"/>
          <w:b/>
          <w:bCs/>
          <w:sz w:val="22"/>
          <w:szCs w:val="22"/>
        </w:rPr>
      </w:pPr>
      <w:r w:rsidRPr="00AD4D62">
        <w:rPr>
          <w:rFonts w:ascii="Arial" w:hAnsi="Arial" w:cs="Arial"/>
          <w:b/>
          <w:bCs/>
          <w:noProof/>
          <w:sz w:val="28"/>
          <w:szCs w:val="28"/>
          <w:lang w:val="en-IN" w:eastAsia="en-I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237490</wp:posOffset>
            </wp:positionH>
            <wp:positionV relativeFrom="paragraph">
              <wp:posOffset>144780</wp:posOffset>
            </wp:positionV>
            <wp:extent cx="676910" cy="594360"/>
            <wp:effectExtent l="19050" t="0" r="889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5943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60A2" w:rsidRPr="002E60A2">
        <w:rPr>
          <w:rFonts w:ascii="Verdana" w:hAnsi="Verdana"/>
          <w:b/>
          <w:bCs/>
          <w:sz w:val="22"/>
          <w:szCs w:val="22"/>
        </w:rPr>
        <w:t>Common to all (those in PB3 &amp; PB4 scales)</w:t>
      </w:r>
    </w:p>
    <w:p w:rsidR="00C76BA5" w:rsidRPr="00C76BA5" w:rsidRDefault="00C76BA5" w:rsidP="002E60A2">
      <w:pPr>
        <w:jc w:val="center"/>
        <w:rPr>
          <w:rFonts w:ascii="Verdana" w:hAnsi="Verdana"/>
          <w:b/>
          <w:bCs/>
          <w:szCs w:val="22"/>
        </w:rPr>
      </w:pPr>
    </w:p>
    <w:tbl>
      <w:tblPr>
        <w:tblW w:w="10008" w:type="dxa"/>
        <w:tblInd w:w="-252" w:type="dxa"/>
        <w:tblLook w:val="01E0" w:firstRow="1" w:lastRow="1" w:firstColumn="1" w:lastColumn="1" w:noHBand="0" w:noVBand="0"/>
      </w:tblPr>
      <w:tblGrid>
        <w:gridCol w:w="1225"/>
        <w:gridCol w:w="3567"/>
        <w:gridCol w:w="1877"/>
        <w:gridCol w:w="950"/>
        <w:gridCol w:w="1877"/>
        <w:gridCol w:w="997"/>
      </w:tblGrid>
      <w:tr w:rsidR="00C76BA5" w:rsidRPr="004C0EE1">
        <w:trPr>
          <w:trHeight w:val="270"/>
        </w:trPr>
        <w:tc>
          <w:tcPr>
            <w:tcW w:w="10008" w:type="dxa"/>
            <w:gridSpan w:val="6"/>
          </w:tcPr>
          <w:p w:rsidR="00C76BA5" w:rsidRPr="00AD4D62" w:rsidRDefault="00C76BA5" w:rsidP="004C0EE1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D4D62">
              <w:rPr>
                <w:rFonts w:ascii="Arial" w:hAnsi="Arial" w:cs="Arial"/>
                <w:b/>
                <w:bCs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Council of Scientific &amp; Industrial Research</w:t>
            </w:r>
          </w:p>
          <w:p w:rsidR="00C76BA5" w:rsidRPr="00AD4D62" w:rsidRDefault="006E3662" w:rsidP="004C0EE1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D4D62">
              <w:rPr>
                <w:rFonts w:ascii="Arial" w:hAnsi="Arial" w:cs="Arial"/>
                <w:b/>
                <w:bCs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object w:dxaOrig="225" w:dyaOrig="225">
                <v:shape id="_x0000_i1073" type="#_x0000_t75" style="width:126pt;height:13.5pt" o:ole="">
                  <v:imagedata r:id="rId5" o:title=""/>
                </v:shape>
                <w:control r:id="rId24" w:name="Label11" w:shapeid="_x0000_i1073"/>
              </w:object>
            </w:r>
          </w:p>
          <w:p w:rsidR="00C76BA5" w:rsidRPr="00AD4D62" w:rsidRDefault="006E3662" w:rsidP="004C0EE1">
            <w:pPr>
              <w:jc w:val="center"/>
              <w:rPr>
                <w:rFonts w:ascii="Arial" w:hAnsi="Arial" w:cs="Arial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D4D62">
              <w:rPr>
                <w:rFonts w:ascii="Arial" w:hAnsi="Arial" w:cs="Arial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object w:dxaOrig="225" w:dyaOrig="225">
                <v:shape id="_x0000_i1075" type="#_x0000_t75" style="width:513.75pt;height:16.5pt" o:ole="">
                  <v:imagedata r:id="rId7" o:title=""/>
                </v:shape>
                <w:control r:id="rId25" w:name="ComboBox11" w:shapeid="_x0000_i1075"/>
              </w:object>
            </w:r>
          </w:p>
          <w:p w:rsidR="00C76BA5" w:rsidRPr="004C0EE1" w:rsidRDefault="00C76BA5" w:rsidP="004C0EE1">
            <w:pPr>
              <w:jc w:val="center"/>
              <w:rPr>
                <w:rFonts w:ascii="Arial" w:hAnsi="Arial"/>
              </w:rPr>
            </w:pPr>
            <w:r w:rsidRPr="004C0EE1">
              <w:rPr>
                <w:rFonts w:ascii="Arial" w:hAnsi="Arial"/>
                <w:bCs/>
              </w:rPr>
              <w:t>Performance Mapping for Scientists</w:t>
            </w:r>
          </w:p>
        </w:tc>
      </w:tr>
      <w:tr w:rsidR="00C76BA5" w:rsidRPr="004C0EE1">
        <w:trPr>
          <w:trHeight w:val="279"/>
        </w:trPr>
        <w:tc>
          <w:tcPr>
            <w:tcW w:w="1460" w:type="dxa"/>
          </w:tcPr>
          <w:p w:rsidR="00C76BA5" w:rsidRPr="004C0EE1" w:rsidRDefault="00C76BA5" w:rsidP="004C0EE1">
            <w:pPr>
              <w:jc w:val="center"/>
              <w:rPr>
                <w:rFonts w:ascii="Arial" w:hAnsi="Arial"/>
              </w:rPr>
            </w:pPr>
          </w:p>
        </w:tc>
        <w:tc>
          <w:tcPr>
            <w:tcW w:w="3158" w:type="dxa"/>
          </w:tcPr>
          <w:p w:rsidR="00C76BA5" w:rsidRPr="004C0EE1" w:rsidRDefault="00C76BA5" w:rsidP="00C76BA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  <w:sz w:val="28"/>
                <w:szCs w:val="28"/>
              </w:rPr>
              <w:t>Assessment Year</w:t>
            </w:r>
          </w:p>
        </w:tc>
        <w:tc>
          <w:tcPr>
            <w:tcW w:w="1694" w:type="dxa"/>
            <w:tcBorders>
              <w:bottom w:val="single" w:sz="4" w:space="0" w:color="auto"/>
            </w:tcBorders>
          </w:tcPr>
          <w:p w:rsidR="00C76BA5" w:rsidRPr="004C0EE1" w:rsidRDefault="006E3662" w:rsidP="00C76BA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r w:rsidR="00C76BA5" w:rsidRPr="004C0EE1">
              <w:rPr>
                <w:rFonts w:ascii="Arial" w:hAnsi="Arial"/>
              </w:rPr>
              <w:instrText xml:space="preserve"> FORMTEXT </w:instrText>
            </w:r>
            <w:r w:rsidRPr="004C0EE1">
              <w:rPr>
                <w:rFonts w:ascii="Arial" w:hAnsi="Arial"/>
              </w:rPr>
            </w:r>
            <w:r w:rsidRPr="004C0EE1">
              <w:rPr>
                <w:rFonts w:ascii="Arial" w:hAnsi="Arial"/>
              </w:rPr>
              <w:fldChar w:fldCharType="separate"/>
            </w:r>
            <w:r w:rsidR="00C76BA5" w:rsidRPr="004C0EE1">
              <w:rPr>
                <w:rFonts w:ascii="Arial" w:hAnsi="Arial"/>
              </w:rPr>
              <w:t> </w:t>
            </w:r>
            <w:r w:rsidR="00C76BA5" w:rsidRPr="004C0EE1">
              <w:rPr>
                <w:rFonts w:ascii="Arial" w:hAnsi="Arial"/>
              </w:rPr>
              <w:t> </w:t>
            </w:r>
            <w:r w:rsidR="00C76BA5" w:rsidRPr="004C0EE1">
              <w:rPr>
                <w:rFonts w:ascii="Arial" w:hAnsi="Arial"/>
              </w:rPr>
              <w:t> </w:t>
            </w:r>
            <w:r w:rsidR="00C76BA5" w:rsidRPr="004C0EE1">
              <w:rPr>
                <w:rFonts w:ascii="Arial" w:hAnsi="Arial"/>
              </w:rPr>
              <w:t> </w:t>
            </w:r>
            <w:r w:rsidR="00C76BA5" w:rsidRPr="004C0EE1">
              <w:rPr>
                <w:rFonts w:ascii="Arial" w:hAnsi="Arial"/>
              </w:rPr>
              <w:t> </w:t>
            </w:r>
            <w:r w:rsidRPr="004C0EE1">
              <w:rPr>
                <w:rFonts w:ascii="Arial" w:hAnsi="Arial"/>
              </w:rPr>
              <w:fldChar w:fldCharType="end"/>
            </w:r>
          </w:p>
        </w:tc>
        <w:tc>
          <w:tcPr>
            <w:tcW w:w="855" w:type="dxa"/>
          </w:tcPr>
          <w:p w:rsidR="00C76BA5" w:rsidRPr="004C0EE1" w:rsidRDefault="00C76BA5" w:rsidP="00C76BA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  <w:sz w:val="28"/>
                <w:szCs w:val="28"/>
              </w:rPr>
              <w:t>to</w:t>
            </w:r>
          </w:p>
        </w:tc>
        <w:tc>
          <w:tcPr>
            <w:tcW w:w="1694" w:type="dxa"/>
            <w:tcBorders>
              <w:bottom w:val="single" w:sz="4" w:space="0" w:color="auto"/>
            </w:tcBorders>
          </w:tcPr>
          <w:p w:rsidR="00C76BA5" w:rsidRPr="004C0EE1" w:rsidRDefault="006E3662" w:rsidP="00C76BA5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r w:rsidR="00C76BA5" w:rsidRPr="004C0EE1">
              <w:rPr>
                <w:rFonts w:ascii="Arial" w:hAnsi="Arial"/>
              </w:rPr>
              <w:instrText xml:space="preserve"> FORMTEXT </w:instrText>
            </w:r>
            <w:r w:rsidRPr="004C0EE1">
              <w:rPr>
                <w:rFonts w:ascii="Arial" w:hAnsi="Arial"/>
              </w:rPr>
            </w:r>
            <w:r w:rsidRPr="004C0EE1">
              <w:rPr>
                <w:rFonts w:ascii="Arial" w:hAnsi="Arial"/>
              </w:rPr>
              <w:fldChar w:fldCharType="separate"/>
            </w:r>
            <w:r w:rsidR="00C76BA5" w:rsidRPr="004C0EE1">
              <w:rPr>
                <w:rFonts w:ascii="Arial" w:hAnsi="Arial"/>
                <w:noProof/>
              </w:rPr>
              <w:t> </w:t>
            </w:r>
            <w:r w:rsidR="00C76BA5" w:rsidRPr="004C0EE1">
              <w:rPr>
                <w:rFonts w:ascii="Arial" w:hAnsi="Arial"/>
                <w:noProof/>
              </w:rPr>
              <w:t> </w:t>
            </w:r>
            <w:r w:rsidR="00C76BA5" w:rsidRPr="004C0EE1">
              <w:rPr>
                <w:rFonts w:ascii="Arial" w:hAnsi="Arial"/>
                <w:noProof/>
              </w:rPr>
              <w:t> </w:t>
            </w:r>
            <w:r w:rsidR="00C76BA5" w:rsidRPr="004C0EE1">
              <w:rPr>
                <w:rFonts w:ascii="Arial" w:hAnsi="Arial"/>
                <w:noProof/>
              </w:rPr>
              <w:t> </w:t>
            </w:r>
            <w:r w:rsidR="00C76BA5" w:rsidRPr="004C0EE1">
              <w:rPr>
                <w:rFonts w:ascii="Arial" w:hAnsi="Arial"/>
                <w:noProof/>
              </w:rPr>
              <w:t> </w:t>
            </w:r>
            <w:r w:rsidRPr="004C0EE1">
              <w:rPr>
                <w:rFonts w:ascii="Arial" w:hAnsi="Arial"/>
              </w:rPr>
              <w:fldChar w:fldCharType="end"/>
            </w:r>
          </w:p>
        </w:tc>
        <w:tc>
          <w:tcPr>
            <w:tcW w:w="1147" w:type="dxa"/>
          </w:tcPr>
          <w:p w:rsidR="00C76BA5" w:rsidRPr="004C0EE1" w:rsidRDefault="00C76BA5" w:rsidP="00C76BA5">
            <w:pPr>
              <w:rPr>
                <w:rFonts w:ascii="Arial" w:hAnsi="Arial"/>
              </w:rPr>
            </w:pPr>
          </w:p>
        </w:tc>
      </w:tr>
    </w:tbl>
    <w:p w:rsidR="001721D5" w:rsidRDefault="001721D5" w:rsidP="008D3FDB"/>
    <w:tbl>
      <w:tblPr>
        <w:tblW w:w="9468" w:type="dxa"/>
        <w:shd w:val="clear" w:color="auto" w:fill="E6E6E6"/>
        <w:tblLook w:val="01E0" w:firstRow="1" w:lastRow="1" w:firstColumn="1" w:lastColumn="1" w:noHBand="0" w:noVBand="0"/>
      </w:tblPr>
      <w:tblGrid>
        <w:gridCol w:w="468"/>
        <w:gridCol w:w="8460"/>
        <w:gridCol w:w="540"/>
      </w:tblGrid>
      <w:tr w:rsidR="00FF1031">
        <w:tc>
          <w:tcPr>
            <w:tcW w:w="9468" w:type="dxa"/>
            <w:gridSpan w:val="3"/>
            <w:shd w:val="clear" w:color="auto" w:fill="E6E6E6"/>
          </w:tcPr>
          <w:p w:rsidR="00015D50" w:rsidRPr="004C0EE1" w:rsidRDefault="00015D50" w:rsidP="004C0EE1">
            <w:pPr>
              <w:spacing w:before="240" w:after="240"/>
              <w:jc w:val="both"/>
              <w:rPr>
                <w:rFonts w:ascii="Verdana" w:hAnsi="Verdana"/>
                <w:sz w:val="22"/>
                <w:szCs w:val="22"/>
              </w:rPr>
            </w:pPr>
            <w:r w:rsidRPr="004C0EE1">
              <w:rPr>
                <w:rFonts w:ascii="Verdana" w:hAnsi="Verdana" w:cs="Arial"/>
                <w:sz w:val="22"/>
                <w:szCs w:val="22"/>
              </w:rPr>
              <w:t xml:space="preserve">Please provide detailed/ additional relevant information at appropriate places as Annexures suitably marked/ identified as per the Work Report format </w:t>
            </w:r>
            <w:r w:rsidR="0009075F" w:rsidRPr="004C0EE1">
              <w:rPr>
                <w:rFonts w:ascii="Verdana" w:hAnsi="Verdana" w:cs="Arial"/>
                <w:sz w:val="22"/>
                <w:szCs w:val="22"/>
              </w:rPr>
              <w:t xml:space="preserve">as per Appendix-B </w:t>
            </w:r>
            <w:r w:rsidRPr="004C0EE1">
              <w:rPr>
                <w:rFonts w:ascii="Verdana" w:hAnsi="Verdana" w:cs="Arial"/>
                <w:sz w:val="22"/>
                <w:szCs w:val="22"/>
              </w:rPr>
              <w:t>wherever necessary</w:t>
            </w:r>
            <w:r w:rsidRPr="004C0EE1">
              <w:rPr>
                <w:rFonts w:ascii="Verdana" w:hAnsi="Verdana"/>
                <w:sz w:val="22"/>
                <w:szCs w:val="22"/>
              </w:rPr>
              <w:t xml:space="preserve">. It is not expected that all sections of </w:t>
            </w:r>
            <w:r w:rsidR="0009075F" w:rsidRPr="004C0EE1">
              <w:rPr>
                <w:rFonts w:ascii="Verdana" w:hAnsi="Verdana" w:cs="Arial"/>
                <w:sz w:val="22"/>
                <w:szCs w:val="22"/>
              </w:rPr>
              <w:t xml:space="preserve">Appendix-B </w:t>
            </w:r>
            <w:r w:rsidRPr="004C0EE1">
              <w:rPr>
                <w:rFonts w:ascii="Verdana" w:hAnsi="Verdana"/>
                <w:sz w:val="22"/>
                <w:szCs w:val="22"/>
              </w:rPr>
              <w:t>will be relevant to the concerned scientist and will be filled-in. ONLY those sections/sub-sections that are closely relevant to the concerned scientist need to be responded to or filled-in.</w:t>
            </w:r>
          </w:p>
          <w:p w:rsidR="00FF1031" w:rsidRPr="004C0EE1" w:rsidRDefault="00FF1031" w:rsidP="004C0EE1">
            <w:pPr>
              <w:spacing w:before="240" w:after="240"/>
              <w:jc w:val="both"/>
              <w:rPr>
                <w:rFonts w:ascii="Arial" w:hAnsi="Arial"/>
              </w:rPr>
            </w:pPr>
          </w:p>
        </w:tc>
      </w:tr>
      <w:tr w:rsidR="007F2DC9">
        <w:tc>
          <w:tcPr>
            <w:tcW w:w="9468" w:type="dxa"/>
            <w:gridSpan w:val="3"/>
            <w:shd w:val="clear" w:color="auto" w:fill="E6E6E6"/>
          </w:tcPr>
          <w:p w:rsidR="007F2DC9" w:rsidRPr="004C0EE1" w:rsidRDefault="00414738" w:rsidP="004C0EE1">
            <w:pPr>
              <w:spacing w:after="120"/>
              <w:jc w:val="both"/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 xml:space="preserve">1. What do you </w:t>
            </w:r>
            <w:r w:rsidR="007F2DC9" w:rsidRPr="004C0EE1">
              <w:rPr>
                <w:rFonts w:ascii="Arial" w:hAnsi="Arial"/>
              </w:rPr>
              <w:t xml:space="preserve">consider to be your most important achievements sector-wise for the past year? List sector-wise contribution </w:t>
            </w:r>
            <w:r w:rsidR="001721D5" w:rsidRPr="004C0EE1">
              <w:rPr>
                <w:rFonts w:ascii="Arial" w:hAnsi="Arial"/>
              </w:rPr>
              <w:t xml:space="preserve">in one or more areas </w:t>
            </w:r>
            <w:r w:rsidR="007F2DC9" w:rsidRPr="004C0EE1">
              <w:rPr>
                <w:rFonts w:ascii="Arial" w:hAnsi="Arial"/>
              </w:rPr>
              <w:t>(Public goods/ Private goods/ Strat</w:t>
            </w:r>
            <w:r w:rsidR="00843F5F" w:rsidRPr="004C0EE1">
              <w:rPr>
                <w:rFonts w:ascii="Arial" w:hAnsi="Arial"/>
              </w:rPr>
              <w:t>egic goods/ Societal goods).</w:t>
            </w:r>
          </w:p>
        </w:tc>
      </w:tr>
      <w:tr w:rsidR="007F2DC9">
        <w:tc>
          <w:tcPr>
            <w:tcW w:w="468" w:type="dxa"/>
            <w:shd w:val="clear" w:color="auto" w:fill="E6E6E6"/>
          </w:tcPr>
          <w:p w:rsidR="007F2DC9" w:rsidRPr="004C0EE1" w:rsidRDefault="007F2DC9" w:rsidP="008D3FDB">
            <w:pPr>
              <w:rPr>
                <w:rFonts w:ascii="Arial" w:hAnsi="Arial"/>
              </w:rPr>
            </w:pPr>
          </w:p>
        </w:tc>
        <w:tc>
          <w:tcPr>
            <w:tcW w:w="8460" w:type="dxa"/>
            <w:shd w:val="clear" w:color="auto" w:fill="FFFFFF"/>
          </w:tcPr>
          <w:p w:rsidR="007F2DC9" w:rsidRPr="004C0EE1" w:rsidRDefault="006E3662" w:rsidP="008D3FDB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bookmarkStart w:id="27" w:name="Text83"/>
            <w:r w:rsidR="00414738" w:rsidRPr="004C0EE1">
              <w:rPr>
                <w:rFonts w:ascii="Arial" w:hAnsi="Arial"/>
              </w:rPr>
              <w:instrText xml:space="preserve"> FORMTEXT </w:instrText>
            </w:r>
            <w:r w:rsidRPr="004C0EE1">
              <w:rPr>
                <w:rFonts w:ascii="Arial" w:hAnsi="Arial"/>
              </w:rPr>
            </w:r>
            <w:r w:rsidRPr="004C0EE1">
              <w:rPr>
                <w:rFonts w:ascii="Arial" w:hAnsi="Arial"/>
              </w:rPr>
              <w:fldChar w:fldCharType="separate"/>
            </w:r>
            <w:r w:rsidR="00052060" w:rsidRPr="004C0EE1">
              <w:rPr>
                <w:rFonts w:ascii="Arial" w:hAnsi="Arial"/>
              </w:rPr>
              <w:t> </w:t>
            </w:r>
            <w:r w:rsidR="00052060" w:rsidRPr="004C0EE1">
              <w:rPr>
                <w:rFonts w:ascii="Arial" w:hAnsi="Arial"/>
              </w:rPr>
              <w:t> </w:t>
            </w:r>
            <w:r w:rsidR="00052060" w:rsidRPr="004C0EE1">
              <w:rPr>
                <w:rFonts w:ascii="Arial" w:hAnsi="Arial"/>
              </w:rPr>
              <w:t> </w:t>
            </w:r>
            <w:r w:rsidR="00052060" w:rsidRPr="004C0EE1">
              <w:rPr>
                <w:rFonts w:ascii="Arial" w:hAnsi="Arial"/>
              </w:rPr>
              <w:t> </w:t>
            </w:r>
            <w:r w:rsidR="00052060" w:rsidRPr="004C0EE1">
              <w:rPr>
                <w:rFonts w:ascii="Arial" w:hAnsi="Arial"/>
              </w:rPr>
              <w:t> </w:t>
            </w:r>
            <w:r w:rsidRPr="004C0EE1">
              <w:rPr>
                <w:rFonts w:ascii="Arial" w:hAnsi="Arial"/>
              </w:rPr>
              <w:fldChar w:fldCharType="end"/>
            </w:r>
            <w:bookmarkEnd w:id="27"/>
          </w:p>
          <w:p w:rsidR="007F2DC9" w:rsidRPr="004C0EE1" w:rsidRDefault="007F2DC9" w:rsidP="008D3FDB">
            <w:pPr>
              <w:rPr>
                <w:rFonts w:ascii="Arial" w:hAnsi="Arial"/>
              </w:rPr>
            </w:pPr>
          </w:p>
          <w:p w:rsidR="00C81F61" w:rsidRPr="004C0EE1" w:rsidRDefault="00C81F61" w:rsidP="008D3FDB">
            <w:pPr>
              <w:rPr>
                <w:rFonts w:ascii="Arial" w:hAnsi="Arial"/>
              </w:rPr>
            </w:pPr>
          </w:p>
          <w:p w:rsidR="007F2DC9" w:rsidRPr="004C0EE1" w:rsidRDefault="007F2DC9" w:rsidP="008D3FDB">
            <w:pPr>
              <w:rPr>
                <w:rFonts w:ascii="Arial" w:hAnsi="Arial"/>
              </w:rPr>
            </w:pPr>
          </w:p>
          <w:p w:rsidR="00843F5F" w:rsidRPr="004C0EE1" w:rsidRDefault="00843F5F" w:rsidP="008D3FDB">
            <w:pPr>
              <w:rPr>
                <w:rFonts w:ascii="Arial" w:hAnsi="Arial"/>
              </w:rPr>
            </w:pPr>
          </w:p>
        </w:tc>
        <w:tc>
          <w:tcPr>
            <w:tcW w:w="540" w:type="dxa"/>
            <w:shd w:val="clear" w:color="auto" w:fill="E6E6E6"/>
          </w:tcPr>
          <w:p w:rsidR="007F2DC9" w:rsidRPr="004C0EE1" w:rsidRDefault="007F2DC9" w:rsidP="008D3FDB">
            <w:pPr>
              <w:rPr>
                <w:rFonts w:ascii="Arial" w:hAnsi="Arial"/>
              </w:rPr>
            </w:pPr>
          </w:p>
        </w:tc>
      </w:tr>
      <w:tr w:rsidR="007F2DC9">
        <w:tc>
          <w:tcPr>
            <w:tcW w:w="9468" w:type="dxa"/>
            <w:gridSpan w:val="3"/>
            <w:shd w:val="clear" w:color="auto" w:fill="E6E6E6"/>
          </w:tcPr>
          <w:p w:rsidR="007F2DC9" w:rsidRPr="004C0EE1" w:rsidRDefault="007F2DC9" w:rsidP="004C0EE1">
            <w:pPr>
              <w:spacing w:before="120" w:after="120"/>
              <w:jc w:val="both"/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 xml:space="preserve">2. </w:t>
            </w:r>
            <w:r w:rsidR="00C81F61" w:rsidRPr="004C0EE1">
              <w:rPr>
                <w:rFonts w:ascii="Arial" w:hAnsi="Arial"/>
              </w:rPr>
              <w:t>Define your major knowledge portfolio – state whether you are involved in knowledge Generation, Knowledge Development or Knowledge Management. Please elaborate by filling in the appropriate sections of the form provided in Appendix B.</w:t>
            </w:r>
          </w:p>
        </w:tc>
      </w:tr>
      <w:tr w:rsidR="007F2DC9">
        <w:tc>
          <w:tcPr>
            <w:tcW w:w="468" w:type="dxa"/>
            <w:shd w:val="clear" w:color="auto" w:fill="E6E6E6"/>
          </w:tcPr>
          <w:p w:rsidR="007F2DC9" w:rsidRPr="004C0EE1" w:rsidRDefault="007F2DC9" w:rsidP="008D3FDB">
            <w:pPr>
              <w:rPr>
                <w:rFonts w:ascii="Arial" w:hAnsi="Arial"/>
              </w:rPr>
            </w:pPr>
          </w:p>
        </w:tc>
        <w:tc>
          <w:tcPr>
            <w:tcW w:w="8460" w:type="dxa"/>
            <w:shd w:val="clear" w:color="auto" w:fill="FFFFFF"/>
          </w:tcPr>
          <w:p w:rsidR="007F2DC9" w:rsidRPr="004C0EE1" w:rsidRDefault="006E3662" w:rsidP="008D3FDB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bookmarkStart w:id="28" w:name="Text84"/>
            <w:r w:rsidR="00414738" w:rsidRPr="004C0EE1">
              <w:rPr>
                <w:rFonts w:ascii="Arial" w:hAnsi="Arial"/>
              </w:rPr>
              <w:instrText xml:space="preserve"> FORMTEXT </w:instrText>
            </w:r>
            <w:r w:rsidRPr="004C0EE1">
              <w:rPr>
                <w:rFonts w:ascii="Arial" w:hAnsi="Arial"/>
              </w:rPr>
            </w:r>
            <w:r w:rsidRPr="004C0EE1">
              <w:rPr>
                <w:rFonts w:ascii="Arial" w:hAnsi="Arial"/>
              </w:rPr>
              <w:fldChar w:fldCharType="separate"/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Pr="004C0EE1">
              <w:rPr>
                <w:rFonts w:ascii="Arial" w:hAnsi="Arial"/>
              </w:rPr>
              <w:fldChar w:fldCharType="end"/>
            </w:r>
            <w:bookmarkEnd w:id="28"/>
          </w:p>
          <w:p w:rsidR="007F2DC9" w:rsidRPr="004C0EE1" w:rsidRDefault="007F2DC9" w:rsidP="008D3FDB">
            <w:pPr>
              <w:rPr>
                <w:rFonts w:ascii="Arial" w:hAnsi="Arial"/>
              </w:rPr>
            </w:pPr>
          </w:p>
          <w:p w:rsidR="007F2DC9" w:rsidRPr="004C0EE1" w:rsidRDefault="007F2DC9" w:rsidP="008D3FDB">
            <w:pPr>
              <w:rPr>
                <w:rFonts w:ascii="Arial" w:hAnsi="Arial"/>
              </w:rPr>
            </w:pPr>
          </w:p>
          <w:p w:rsidR="00843F5F" w:rsidRPr="004C0EE1" w:rsidRDefault="00843F5F" w:rsidP="008D3FDB">
            <w:pPr>
              <w:rPr>
                <w:rFonts w:ascii="Arial" w:hAnsi="Arial"/>
              </w:rPr>
            </w:pPr>
          </w:p>
          <w:p w:rsidR="00C81F61" w:rsidRPr="004C0EE1" w:rsidRDefault="00C81F61" w:rsidP="008D3FDB">
            <w:pPr>
              <w:rPr>
                <w:rFonts w:ascii="Arial" w:hAnsi="Arial"/>
              </w:rPr>
            </w:pPr>
          </w:p>
        </w:tc>
        <w:tc>
          <w:tcPr>
            <w:tcW w:w="540" w:type="dxa"/>
            <w:shd w:val="clear" w:color="auto" w:fill="E6E6E6"/>
          </w:tcPr>
          <w:p w:rsidR="007F2DC9" w:rsidRPr="004C0EE1" w:rsidRDefault="007F2DC9" w:rsidP="008D3FDB">
            <w:pPr>
              <w:rPr>
                <w:rFonts w:ascii="Arial" w:hAnsi="Arial"/>
              </w:rPr>
            </w:pPr>
          </w:p>
        </w:tc>
      </w:tr>
      <w:tr w:rsidR="001721D5">
        <w:tc>
          <w:tcPr>
            <w:tcW w:w="468" w:type="dxa"/>
            <w:shd w:val="clear" w:color="auto" w:fill="E6E6E6"/>
          </w:tcPr>
          <w:p w:rsidR="001721D5" w:rsidRPr="004C0EE1" w:rsidRDefault="001721D5" w:rsidP="008D3FDB">
            <w:pPr>
              <w:rPr>
                <w:rFonts w:ascii="Arial" w:hAnsi="Arial"/>
              </w:rPr>
            </w:pPr>
          </w:p>
        </w:tc>
        <w:tc>
          <w:tcPr>
            <w:tcW w:w="8460" w:type="dxa"/>
            <w:shd w:val="clear" w:color="auto" w:fill="E6E6E6"/>
          </w:tcPr>
          <w:p w:rsidR="001721D5" w:rsidRPr="004C0EE1" w:rsidRDefault="001721D5" w:rsidP="008D3FDB">
            <w:pPr>
              <w:rPr>
                <w:rFonts w:ascii="Arial" w:hAnsi="Arial"/>
              </w:rPr>
            </w:pPr>
          </w:p>
        </w:tc>
        <w:tc>
          <w:tcPr>
            <w:tcW w:w="540" w:type="dxa"/>
            <w:shd w:val="clear" w:color="auto" w:fill="E6E6E6"/>
          </w:tcPr>
          <w:p w:rsidR="001721D5" w:rsidRPr="004C0EE1" w:rsidRDefault="001721D5" w:rsidP="008D3FDB">
            <w:pPr>
              <w:rPr>
                <w:rFonts w:ascii="Arial" w:hAnsi="Arial"/>
              </w:rPr>
            </w:pPr>
          </w:p>
        </w:tc>
      </w:tr>
    </w:tbl>
    <w:p w:rsidR="001721D5" w:rsidRDefault="001721D5"/>
    <w:p w:rsidR="001721D5" w:rsidRDefault="001721D5"/>
    <w:p w:rsidR="001721D5" w:rsidRDefault="001721D5"/>
    <w:p w:rsidR="001721D5" w:rsidRDefault="001721D5"/>
    <w:p w:rsidR="001721D5" w:rsidRDefault="001721D5"/>
    <w:p w:rsidR="001721D5" w:rsidRDefault="001721D5"/>
    <w:p w:rsidR="001721D5" w:rsidRDefault="001721D5"/>
    <w:p w:rsidR="001721D5" w:rsidRDefault="001721D5"/>
    <w:p w:rsidR="002E60A2" w:rsidRDefault="002E60A2"/>
    <w:p w:rsidR="001721D5" w:rsidRDefault="001721D5"/>
    <w:p w:rsidR="00153ECF" w:rsidRDefault="00153ECF"/>
    <w:p w:rsidR="001721D5" w:rsidRDefault="001721D5"/>
    <w:p w:rsidR="001721D5" w:rsidRPr="002E60A2" w:rsidRDefault="002E60A2" w:rsidP="002E60A2">
      <w:pPr>
        <w:jc w:val="center"/>
        <w:rPr>
          <w:rFonts w:ascii="Verdana" w:hAnsi="Verdana"/>
          <w:b/>
          <w:bCs/>
          <w:sz w:val="22"/>
        </w:rPr>
      </w:pPr>
      <w:r w:rsidRPr="002E60A2">
        <w:rPr>
          <w:rFonts w:ascii="Verdana" w:hAnsi="Verdana"/>
          <w:b/>
          <w:bCs/>
          <w:sz w:val="22"/>
        </w:rPr>
        <w:t>( For only those in PB4 scale)</w:t>
      </w:r>
    </w:p>
    <w:p w:rsidR="002E60A2" w:rsidRDefault="002E60A2"/>
    <w:tbl>
      <w:tblPr>
        <w:tblW w:w="9468" w:type="dxa"/>
        <w:shd w:val="clear" w:color="auto" w:fill="E6E6E6"/>
        <w:tblLook w:val="01E0" w:firstRow="1" w:lastRow="1" w:firstColumn="1" w:lastColumn="1" w:noHBand="0" w:noVBand="0"/>
      </w:tblPr>
      <w:tblGrid>
        <w:gridCol w:w="468"/>
        <w:gridCol w:w="540"/>
        <w:gridCol w:w="4483"/>
        <w:gridCol w:w="1097"/>
        <w:gridCol w:w="2340"/>
        <w:gridCol w:w="540"/>
      </w:tblGrid>
      <w:tr w:rsidR="007F2DC9">
        <w:tc>
          <w:tcPr>
            <w:tcW w:w="9468" w:type="dxa"/>
            <w:gridSpan w:val="6"/>
            <w:shd w:val="clear" w:color="auto" w:fill="E6E6E6"/>
          </w:tcPr>
          <w:p w:rsidR="007F2DC9" w:rsidRPr="004C0EE1" w:rsidRDefault="00052060" w:rsidP="004C0EE1">
            <w:pPr>
              <w:spacing w:before="240" w:after="120"/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3</w:t>
            </w:r>
            <w:r w:rsidR="00414738" w:rsidRPr="004C0EE1">
              <w:rPr>
                <w:rFonts w:ascii="Arial" w:hAnsi="Arial"/>
              </w:rPr>
              <w:t xml:space="preserve">. </w:t>
            </w:r>
            <w:r w:rsidR="00015D50" w:rsidRPr="004C0EE1">
              <w:rPr>
                <w:rFonts w:ascii="Arial" w:hAnsi="Arial"/>
              </w:rPr>
              <w:t>How has your contribution enhanced the prestige of the laboratory?</w:t>
            </w:r>
          </w:p>
        </w:tc>
      </w:tr>
      <w:tr w:rsidR="00414738">
        <w:tc>
          <w:tcPr>
            <w:tcW w:w="468" w:type="dxa"/>
            <w:shd w:val="clear" w:color="auto" w:fill="E6E6E6"/>
          </w:tcPr>
          <w:p w:rsidR="00414738" w:rsidRPr="004C0EE1" w:rsidRDefault="00414738" w:rsidP="008D3FDB">
            <w:pPr>
              <w:rPr>
                <w:rFonts w:ascii="Arial" w:hAnsi="Arial"/>
              </w:rPr>
            </w:pPr>
          </w:p>
        </w:tc>
        <w:tc>
          <w:tcPr>
            <w:tcW w:w="8460" w:type="dxa"/>
            <w:gridSpan w:val="4"/>
            <w:shd w:val="clear" w:color="auto" w:fill="FFFFFF"/>
          </w:tcPr>
          <w:p w:rsidR="00414738" w:rsidRPr="004C0EE1" w:rsidRDefault="006E3662" w:rsidP="008D3FDB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bookmarkStart w:id="29" w:name="Text88"/>
            <w:r w:rsidR="00414738" w:rsidRPr="004C0EE1">
              <w:rPr>
                <w:rFonts w:ascii="Arial" w:hAnsi="Arial"/>
              </w:rPr>
              <w:instrText xml:space="preserve"> FORMTEXT </w:instrText>
            </w:r>
            <w:r w:rsidRPr="004C0EE1">
              <w:rPr>
                <w:rFonts w:ascii="Arial" w:hAnsi="Arial"/>
              </w:rPr>
            </w:r>
            <w:r w:rsidRPr="004C0EE1">
              <w:rPr>
                <w:rFonts w:ascii="Arial" w:hAnsi="Arial"/>
              </w:rPr>
              <w:fldChar w:fldCharType="separate"/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Pr="004C0EE1">
              <w:rPr>
                <w:rFonts w:ascii="Arial" w:hAnsi="Arial"/>
              </w:rPr>
              <w:fldChar w:fldCharType="end"/>
            </w:r>
            <w:bookmarkEnd w:id="29"/>
          </w:p>
          <w:p w:rsidR="00414738" w:rsidRPr="004C0EE1" w:rsidRDefault="00414738" w:rsidP="008D3FDB">
            <w:pPr>
              <w:rPr>
                <w:rFonts w:ascii="Arial" w:hAnsi="Arial"/>
              </w:rPr>
            </w:pPr>
          </w:p>
          <w:p w:rsidR="00414738" w:rsidRPr="004C0EE1" w:rsidRDefault="00414738" w:rsidP="008D3FDB">
            <w:pPr>
              <w:rPr>
                <w:rFonts w:ascii="Arial" w:hAnsi="Arial"/>
              </w:rPr>
            </w:pPr>
          </w:p>
          <w:p w:rsidR="00843F5F" w:rsidRPr="004C0EE1" w:rsidRDefault="00843F5F" w:rsidP="008D3FDB">
            <w:pPr>
              <w:rPr>
                <w:rFonts w:ascii="Arial" w:hAnsi="Arial"/>
              </w:rPr>
            </w:pPr>
          </w:p>
        </w:tc>
        <w:tc>
          <w:tcPr>
            <w:tcW w:w="540" w:type="dxa"/>
            <w:shd w:val="clear" w:color="auto" w:fill="E6E6E6"/>
          </w:tcPr>
          <w:p w:rsidR="00414738" w:rsidRPr="004C0EE1" w:rsidRDefault="00414738" w:rsidP="008D3FDB">
            <w:pPr>
              <w:rPr>
                <w:rFonts w:ascii="Arial" w:hAnsi="Arial"/>
              </w:rPr>
            </w:pPr>
          </w:p>
        </w:tc>
      </w:tr>
      <w:tr w:rsidR="00843F5F">
        <w:tc>
          <w:tcPr>
            <w:tcW w:w="468" w:type="dxa"/>
            <w:shd w:val="clear" w:color="auto" w:fill="E6E6E6"/>
          </w:tcPr>
          <w:p w:rsidR="00843F5F" w:rsidRPr="004C0EE1" w:rsidRDefault="00843F5F" w:rsidP="008D3FDB">
            <w:pPr>
              <w:rPr>
                <w:rFonts w:ascii="Arial" w:hAnsi="Arial"/>
              </w:rPr>
            </w:pPr>
          </w:p>
        </w:tc>
        <w:tc>
          <w:tcPr>
            <w:tcW w:w="8460" w:type="dxa"/>
            <w:gridSpan w:val="4"/>
            <w:shd w:val="clear" w:color="auto" w:fill="E6E6E6"/>
          </w:tcPr>
          <w:p w:rsidR="00843F5F" w:rsidRPr="004C0EE1" w:rsidRDefault="00843F5F" w:rsidP="008D3FDB">
            <w:pPr>
              <w:rPr>
                <w:rFonts w:ascii="Arial" w:hAnsi="Arial"/>
              </w:rPr>
            </w:pPr>
          </w:p>
        </w:tc>
        <w:tc>
          <w:tcPr>
            <w:tcW w:w="540" w:type="dxa"/>
            <w:shd w:val="clear" w:color="auto" w:fill="E6E6E6"/>
          </w:tcPr>
          <w:p w:rsidR="00843F5F" w:rsidRPr="004C0EE1" w:rsidRDefault="00843F5F" w:rsidP="008D3FDB">
            <w:pPr>
              <w:rPr>
                <w:rFonts w:ascii="Arial" w:hAnsi="Arial"/>
              </w:rPr>
            </w:pPr>
          </w:p>
        </w:tc>
      </w:tr>
      <w:tr w:rsidR="00414738">
        <w:tc>
          <w:tcPr>
            <w:tcW w:w="9468" w:type="dxa"/>
            <w:gridSpan w:val="6"/>
            <w:shd w:val="clear" w:color="auto" w:fill="E6E6E6"/>
          </w:tcPr>
          <w:p w:rsidR="00414738" w:rsidRPr="004C0EE1" w:rsidRDefault="00052060" w:rsidP="004C0EE1">
            <w:pPr>
              <w:spacing w:before="120" w:after="120"/>
              <w:jc w:val="both"/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4</w:t>
            </w:r>
            <w:r w:rsidR="00414738" w:rsidRPr="004C0EE1">
              <w:rPr>
                <w:rFonts w:ascii="Arial" w:hAnsi="Arial"/>
              </w:rPr>
              <w:t>. In light of your current capabilities, your performance against past objectives, and your future personal growth and/ or job aspirations, what activities and tasks would you like to focus on during the next</w:t>
            </w:r>
            <w:r w:rsidR="001721D5" w:rsidRPr="004C0EE1">
              <w:rPr>
                <w:rFonts w:ascii="Arial" w:hAnsi="Arial"/>
              </w:rPr>
              <w:t xml:space="preserve"> 2-3 </w:t>
            </w:r>
            <w:r w:rsidR="00414738" w:rsidRPr="004C0EE1">
              <w:rPr>
                <w:rFonts w:ascii="Arial" w:hAnsi="Arial"/>
              </w:rPr>
              <w:t>year</w:t>
            </w:r>
            <w:r w:rsidR="001721D5" w:rsidRPr="004C0EE1">
              <w:rPr>
                <w:rFonts w:ascii="Arial" w:hAnsi="Arial"/>
              </w:rPr>
              <w:t>s</w:t>
            </w:r>
            <w:r w:rsidR="00414738" w:rsidRPr="004C0EE1">
              <w:rPr>
                <w:rFonts w:ascii="Arial" w:hAnsi="Arial"/>
              </w:rPr>
              <w:t>. Again, also think of development and experiences outside of job skills- related to personal aims,</w:t>
            </w:r>
            <w:r w:rsidR="00843F5F" w:rsidRPr="004C0EE1">
              <w:rPr>
                <w:rFonts w:ascii="Arial" w:hAnsi="Arial"/>
              </w:rPr>
              <w:t xml:space="preserve"> fulfillment, passions, etc.</w:t>
            </w:r>
          </w:p>
        </w:tc>
      </w:tr>
      <w:tr w:rsidR="00414738">
        <w:tc>
          <w:tcPr>
            <w:tcW w:w="468" w:type="dxa"/>
            <w:shd w:val="clear" w:color="auto" w:fill="E6E6E6"/>
          </w:tcPr>
          <w:p w:rsidR="00414738" w:rsidRPr="004C0EE1" w:rsidRDefault="00414738" w:rsidP="008D3FDB">
            <w:pPr>
              <w:rPr>
                <w:rFonts w:ascii="Arial" w:hAnsi="Arial"/>
              </w:rPr>
            </w:pPr>
          </w:p>
        </w:tc>
        <w:tc>
          <w:tcPr>
            <w:tcW w:w="8460" w:type="dxa"/>
            <w:gridSpan w:val="4"/>
            <w:shd w:val="clear" w:color="auto" w:fill="FFFFFF"/>
          </w:tcPr>
          <w:p w:rsidR="00414738" w:rsidRPr="004C0EE1" w:rsidRDefault="006E3662" w:rsidP="008D3FDB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bookmarkStart w:id="30" w:name="Text89"/>
            <w:r w:rsidR="00414738" w:rsidRPr="004C0EE1">
              <w:rPr>
                <w:rFonts w:ascii="Arial" w:hAnsi="Arial"/>
              </w:rPr>
              <w:instrText xml:space="preserve"> FORMTEXT </w:instrText>
            </w:r>
            <w:r w:rsidRPr="004C0EE1">
              <w:rPr>
                <w:rFonts w:ascii="Arial" w:hAnsi="Arial"/>
              </w:rPr>
            </w:r>
            <w:r w:rsidRPr="004C0EE1">
              <w:rPr>
                <w:rFonts w:ascii="Arial" w:hAnsi="Arial"/>
              </w:rPr>
              <w:fldChar w:fldCharType="separate"/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Pr="004C0EE1">
              <w:rPr>
                <w:rFonts w:ascii="Arial" w:hAnsi="Arial"/>
              </w:rPr>
              <w:fldChar w:fldCharType="end"/>
            </w:r>
            <w:bookmarkEnd w:id="30"/>
          </w:p>
          <w:p w:rsidR="00414738" w:rsidRPr="004C0EE1" w:rsidRDefault="00414738" w:rsidP="008D3FDB">
            <w:pPr>
              <w:rPr>
                <w:rFonts w:ascii="Arial" w:hAnsi="Arial"/>
              </w:rPr>
            </w:pPr>
          </w:p>
          <w:p w:rsidR="00414738" w:rsidRPr="004C0EE1" w:rsidRDefault="00414738" w:rsidP="008D3FDB">
            <w:pPr>
              <w:rPr>
                <w:rFonts w:ascii="Arial" w:hAnsi="Arial"/>
              </w:rPr>
            </w:pPr>
          </w:p>
          <w:p w:rsidR="00843F5F" w:rsidRPr="004C0EE1" w:rsidRDefault="00843F5F" w:rsidP="008D3FDB">
            <w:pPr>
              <w:rPr>
                <w:rFonts w:ascii="Arial" w:hAnsi="Arial"/>
              </w:rPr>
            </w:pPr>
          </w:p>
        </w:tc>
        <w:tc>
          <w:tcPr>
            <w:tcW w:w="540" w:type="dxa"/>
            <w:shd w:val="clear" w:color="auto" w:fill="E6E6E6"/>
          </w:tcPr>
          <w:p w:rsidR="00414738" w:rsidRPr="004C0EE1" w:rsidRDefault="00414738" w:rsidP="008D3FDB">
            <w:pPr>
              <w:rPr>
                <w:rFonts w:ascii="Arial" w:hAnsi="Arial"/>
              </w:rPr>
            </w:pPr>
          </w:p>
        </w:tc>
      </w:tr>
      <w:tr w:rsidR="00414738">
        <w:tc>
          <w:tcPr>
            <w:tcW w:w="9468" w:type="dxa"/>
            <w:gridSpan w:val="6"/>
            <w:shd w:val="clear" w:color="auto" w:fill="E6E6E6"/>
          </w:tcPr>
          <w:p w:rsidR="00414738" w:rsidRPr="004C0EE1" w:rsidRDefault="00052060" w:rsidP="004C0EE1">
            <w:pPr>
              <w:spacing w:before="120" w:after="120"/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t>5</w:t>
            </w:r>
            <w:r w:rsidR="00414738" w:rsidRPr="004C0EE1">
              <w:rPr>
                <w:rFonts w:ascii="Arial" w:hAnsi="Arial"/>
              </w:rPr>
              <w:t xml:space="preserve">. What sort of training/ experience would benefit you in the next year? Not just job-skills-also your natural strengths and personal passions you'd like to develop - you, your work and </w:t>
            </w:r>
            <w:r w:rsidR="00843F5F" w:rsidRPr="004C0EE1">
              <w:rPr>
                <w:rFonts w:ascii="Arial" w:hAnsi="Arial"/>
              </w:rPr>
              <w:t>team can benefit from these</w:t>
            </w:r>
            <w:r w:rsidR="001D1629" w:rsidRPr="004C0EE1">
              <w:rPr>
                <w:rFonts w:ascii="Arial" w:hAnsi="Arial"/>
              </w:rPr>
              <w:t>.</w:t>
            </w:r>
            <w:r w:rsidR="00843F5F" w:rsidRPr="004C0EE1">
              <w:rPr>
                <w:rFonts w:ascii="Arial" w:hAnsi="Arial"/>
              </w:rPr>
              <w:t xml:space="preserve"> </w:t>
            </w:r>
          </w:p>
        </w:tc>
      </w:tr>
      <w:tr w:rsidR="00414738">
        <w:tc>
          <w:tcPr>
            <w:tcW w:w="468" w:type="dxa"/>
            <w:shd w:val="clear" w:color="auto" w:fill="E6E6E6"/>
          </w:tcPr>
          <w:p w:rsidR="00414738" w:rsidRPr="004C0EE1" w:rsidRDefault="00414738" w:rsidP="008D3FDB">
            <w:pPr>
              <w:rPr>
                <w:rFonts w:ascii="Arial" w:hAnsi="Arial"/>
              </w:rPr>
            </w:pPr>
          </w:p>
        </w:tc>
        <w:tc>
          <w:tcPr>
            <w:tcW w:w="8460" w:type="dxa"/>
            <w:gridSpan w:val="4"/>
            <w:shd w:val="clear" w:color="auto" w:fill="FFFFFF"/>
          </w:tcPr>
          <w:p w:rsidR="00414738" w:rsidRPr="004C0EE1" w:rsidRDefault="006E3662" w:rsidP="008D3FDB">
            <w:pPr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bookmarkStart w:id="31" w:name="Text90"/>
            <w:r w:rsidR="00414738" w:rsidRPr="004C0EE1">
              <w:rPr>
                <w:rFonts w:ascii="Arial" w:hAnsi="Arial"/>
              </w:rPr>
              <w:instrText xml:space="preserve"> FORMTEXT </w:instrText>
            </w:r>
            <w:r w:rsidRPr="004C0EE1">
              <w:rPr>
                <w:rFonts w:ascii="Arial" w:hAnsi="Arial"/>
              </w:rPr>
            </w:r>
            <w:r w:rsidRPr="004C0EE1">
              <w:rPr>
                <w:rFonts w:ascii="Arial" w:hAnsi="Arial"/>
              </w:rPr>
              <w:fldChar w:fldCharType="separate"/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="00C57FF9" w:rsidRPr="004C0EE1">
              <w:rPr>
                <w:rFonts w:ascii="Arial" w:hAnsi="Arial"/>
                <w:noProof/>
              </w:rPr>
              <w:t> </w:t>
            </w:r>
            <w:r w:rsidRPr="004C0EE1">
              <w:rPr>
                <w:rFonts w:ascii="Arial" w:hAnsi="Arial"/>
              </w:rPr>
              <w:fldChar w:fldCharType="end"/>
            </w:r>
            <w:bookmarkEnd w:id="31"/>
          </w:p>
          <w:p w:rsidR="00414738" w:rsidRPr="004C0EE1" w:rsidRDefault="00414738" w:rsidP="008D3FDB">
            <w:pPr>
              <w:rPr>
                <w:rFonts w:ascii="Arial" w:hAnsi="Arial"/>
              </w:rPr>
            </w:pPr>
          </w:p>
          <w:p w:rsidR="00414738" w:rsidRPr="004C0EE1" w:rsidRDefault="00414738" w:rsidP="008D3FDB">
            <w:pPr>
              <w:rPr>
                <w:rFonts w:ascii="Arial" w:hAnsi="Arial"/>
              </w:rPr>
            </w:pPr>
          </w:p>
          <w:p w:rsidR="00843F5F" w:rsidRPr="004C0EE1" w:rsidRDefault="00843F5F" w:rsidP="008D3FDB">
            <w:pPr>
              <w:rPr>
                <w:rFonts w:ascii="Arial" w:hAnsi="Arial"/>
              </w:rPr>
            </w:pPr>
          </w:p>
        </w:tc>
        <w:tc>
          <w:tcPr>
            <w:tcW w:w="540" w:type="dxa"/>
            <w:shd w:val="clear" w:color="auto" w:fill="E6E6E6"/>
          </w:tcPr>
          <w:p w:rsidR="00414738" w:rsidRPr="004C0EE1" w:rsidRDefault="00414738" w:rsidP="008D3FDB">
            <w:pPr>
              <w:rPr>
                <w:rFonts w:ascii="Arial" w:hAnsi="Arial"/>
              </w:rPr>
            </w:pPr>
          </w:p>
        </w:tc>
      </w:tr>
      <w:tr w:rsidR="00414738">
        <w:trPr>
          <w:trHeight w:val="813"/>
        </w:trPr>
        <w:tc>
          <w:tcPr>
            <w:tcW w:w="9468" w:type="dxa"/>
            <w:gridSpan w:val="6"/>
            <w:shd w:val="clear" w:color="auto" w:fill="E6E6E6"/>
          </w:tcPr>
          <w:p w:rsidR="00414738" w:rsidRPr="004C0EE1" w:rsidRDefault="00414738" w:rsidP="008D3FDB">
            <w:pPr>
              <w:rPr>
                <w:rFonts w:ascii="Arial" w:hAnsi="Arial"/>
              </w:rPr>
            </w:pPr>
          </w:p>
        </w:tc>
      </w:tr>
      <w:tr w:rsidR="00172B7C">
        <w:trPr>
          <w:trHeight w:val="813"/>
        </w:trPr>
        <w:tc>
          <w:tcPr>
            <w:tcW w:w="9468" w:type="dxa"/>
            <w:gridSpan w:val="6"/>
            <w:shd w:val="clear" w:color="auto" w:fill="auto"/>
          </w:tcPr>
          <w:p w:rsidR="00172B7C" w:rsidRPr="004C0EE1" w:rsidRDefault="00172B7C" w:rsidP="008D3FDB">
            <w:pPr>
              <w:rPr>
                <w:rFonts w:ascii="Arial" w:hAnsi="Arial"/>
              </w:rPr>
            </w:pPr>
          </w:p>
        </w:tc>
      </w:tr>
      <w:tr w:rsidR="00172B7C">
        <w:trPr>
          <w:trHeight w:val="813"/>
        </w:trPr>
        <w:tc>
          <w:tcPr>
            <w:tcW w:w="9468" w:type="dxa"/>
            <w:gridSpan w:val="6"/>
            <w:shd w:val="clear" w:color="auto" w:fill="auto"/>
          </w:tcPr>
          <w:p w:rsidR="00172B7C" w:rsidRPr="004C0EE1" w:rsidRDefault="00172B7C" w:rsidP="008D3FDB">
            <w:pPr>
              <w:rPr>
                <w:rFonts w:ascii="Arial" w:hAnsi="Arial"/>
              </w:rPr>
            </w:pPr>
          </w:p>
        </w:tc>
      </w:tr>
      <w:tr w:rsidR="00172B7C">
        <w:trPr>
          <w:trHeight w:val="813"/>
        </w:trPr>
        <w:tc>
          <w:tcPr>
            <w:tcW w:w="9468" w:type="dxa"/>
            <w:gridSpan w:val="6"/>
            <w:shd w:val="clear" w:color="auto" w:fill="auto"/>
          </w:tcPr>
          <w:p w:rsidR="00172B7C" w:rsidRPr="004C0EE1" w:rsidRDefault="00172B7C" w:rsidP="004C0EE1">
            <w:pPr>
              <w:jc w:val="right"/>
              <w:rPr>
                <w:rFonts w:ascii="Arial" w:hAnsi="Arial" w:cs="Arial"/>
                <w:b/>
                <w:bCs/>
              </w:rPr>
            </w:pPr>
            <w:r w:rsidRPr="004C0EE1">
              <w:rPr>
                <w:rFonts w:ascii="Arial" w:hAnsi="Arial" w:cs="Arial"/>
                <w:b/>
                <w:bCs/>
              </w:rPr>
              <w:t>Signature of the Employee</w:t>
            </w:r>
          </w:p>
          <w:p w:rsidR="00172B7C" w:rsidRPr="004C0EE1" w:rsidRDefault="00172B7C" w:rsidP="004C0EE1">
            <w:pPr>
              <w:jc w:val="right"/>
              <w:rPr>
                <w:rFonts w:ascii="Arial" w:hAnsi="Arial"/>
              </w:rPr>
            </w:pPr>
          </w:p>
        </w:tc>
      </w:tr>
      <w:tr w:rsidR="00172B7C">
        <w:trPr>
          <w:trHeight w:val="813"/>
        </w:trPr>
        <w:tc>
          <w:tcPr>
            <w:tcW w:w="9468" w:type="dxa"/>
            <w:gridSpan w:val="6"/>
            <w:shd w:val="clear" w:color="auto" w:fill="auto"/>
          </w:tcPr>
          <w:p w:rsidR="00172B7C" w:rsidRPr="004C0EE1" w:rsidRDefault="00172B7C" w:rsidP="008D3FDB">
            <w:pPr>
              <w:rPr>
                <w:rFonts w:ascii="Arial" w:hAnsi="Arial"/>
              </w:rPr>
            </w:pPr>
          </w:p>
        </w:tc>
      </w:tr>
      <w:tr w:rsidR="00172B7C">
        <w:trPr>
          <w:trHeight w:val="813"/>
        </w:trPr>
        <w:tc>
          <w:tcPr>
            <w:tcW w:w="1008" w:type="dxa"/>
            <w:gridSpan w:val="2"/>
            <w:shd w:val="clear" w:color="auto" w:fill="auto"/>
            <w:vAlign w:val="center"/>
          </w:tcPr>
          <w:p w:rsidR="00172B7C" w:rsidRPr="004C0EE1" w:rsidRDefault="00172B7C" w:rsidP="004C0EE1">
            <w:pPr>
              <w:jc w:val="right"/>
              <w:rPr>
                <w:rFonts w:ascii="Arial" w:hAnsi="Arial" w:cs="Arial"/>
                <w:b/>
                <w:bCs/>
              </w:rPr>
            </w:pPr>
            <w:r w:rsidRPr="004C0EE1">
              <w:rPr>
                <w:rFonts w:ascii="Arial" w:hAnsi="Arial" w:cs="Arial"/>
                <w:b/>
                <w:bCs/>
              </w:rPr>
              <w:t xml:space="preserve">Place :                                           </w:t>
            </w:r>
          </w:p>
        </w:tc>
        <w:tc>
          <w:tcPr>
            <w:tcW w:w="4483" w:type="dxa"/>
            <w:shd w:val="clear" w:color="auto" w:fill="auto"/>
          </w:tcPr>
          <w:p w:rsidR="00172B7C" w:rsidRPr="004C0EE1" w:rsidRDefault="00172B7C" w:rsidP="004C0EE1">
            <w:pPr>
              <w:jc w:val="both"/>
              <w:rPr>
                <w:rFonts w:ascii="Arial" w:hAnsi="Arial" w:cs="Arial"/>
                <w:b/>
                <w:bCs/>
              </w:rPr>
            </w:pPr>
          </w:p>
          <w:p w:rsidR="00172B7C" w:rsidRPr="004C0EE1" w:rsidRDefault="006E3662" w:rsidP="004C0EE1">
            <w:pPr>
              <w:jc w:val="both"/>
              <w:rPr>
                <w:rFonts w:ascii="Arial" w:hAnsi="Arial" w:cs="Arial"/>
                <w:b/>
                <w:bCs/>
              </w:rPr>
            </w:pPr>
            <w:r w:rsidRPr="004C0EE1">
              <w:rPr>
                <w:rFonts w:ascii="Arial" w:hAnsi="Arial" w:cs="Arial"/>
                <w:b/>
                <w:bCs/>
              </w:rPr>
              <w:object w:dxaOrig="225" w:dyaOrig="225">
                <v:shape id="_x0000_i1077" type="#_x0000_t75" style="width:201.75pt;height:18pt" o:ole="">
                  <v:imagedata r:id="rId26" o:title=""/>
                </v:shape>
                <w:control r:id="rId27" w:name="TextBox3" w:shapeid="_x0000_i1077"/>
              </w:objec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172B7C" w:rsidRPr="004C0EE1" w:rsidRDefault="00172B7C" w:rsidP="004C0EE1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172B7C" w:rsidRPr="004C0EE1" w:rsidRDefault="00172B7C" w:rsidP="004C0EE1">
            <w:pPr>
              <w:jc w:val="center"/>
              <w:rPr>
                <w:rFonts w:ascii="Arial" w:hAnsi="Arial" w:cs="Arial"/>
                <w:b/>
                <w:bCs/>
              </w:rPr>
            </w:pPr>
            <w:r w:rsidRPr="004C0EE1">
              <w:rPr>
                <w:rFonts w:ascii="Arial" w:hAnsi="Arial" w:cs="Arial"/>
                <w:b/>
                <w:bCs/>
              </w:rPr>
              <w:t>Date  :</w:t>
            </w:r>
          </w:p>
          <w:p w:rsidR="00172B7C" w:rsidRPr="004C0EE1" w:rsidRDefault="00172B7C" w:rsidP="004C0EE1">
            <w:pPr>
              <w:jc w:val="center"/>
              <w:rPr>
                <w:rFonts w:ascii="Arial" w:hAnsi="Arial"/>
              </w:rPr>
            </w:pPr>
          </w:p>
        </w:tc>
        <w:tc>
          <w:tcPr>
            <w:tcW w:w="2880" w:type="dxa"/>
            <w:gridSpan w:val="2"/>
            <w:shd w:val="clear" w:color="auto" w:fill="auto"/>
          </w:tcPr>
          <w:p w:rsidR="00172B7C" w:rsidRPr="004C0EE1" w:rsidRDefault="00172B7C" w:rsidP="004C0EE1">
            <w:pPr>
              <w:jc w:val="both"/>
              <w:rPr>
                <w:rFonts w:ascii="Arial" w:hAnsi="Arial"/>
              </w:rPr>
            </w:pPr>
          </w:p>
          <w:p w:rsidR="00172B7C" w:rsidRPr="004C0EE1" w:rsidRDefault="006E3662" w:rsidP="004C0EE1">
            <w:pPr>
              <w:jc w:val="both"/>
              <w:rPr>
                <w:rFonts w:ascii="Arial" w:hAnsi="Arial"/>
              </w:rPr>
            </w:pPr>
            <w:r w:rsidRPr="004C0EE1">
              <w:rPr>
                <w:rFonts w:ascii="Arial" w:hAnsi="Arial"/>
              </w:rPr>
              <w:object w:dxaOrig="225" w:dyaOrig="225">
                <v:shape id="_x0000_i1079" type="#_x0000_t75" style="width:120.75pt;height:18pt" o:ole="">
                  <v:imagedata r:id="rId28" o:title=""/>
                </v:shape>
                <w:control r:id="rId29" w:name="TextBox4" w:shapeid="_x0000_i1079"/>
              </w:object>
            </w:r>
          </w:p>
        </w:tc>
      </w:tr>
    </w:tbl>
    <w:p w:rsidR="00FF1031" w:rsidRDefault="00FF1031" w:rsidP="008D3FDB"/>
    <w:p w:rsidR="00FF1031" w:rsidRDefault="00FF1031" w:rsidP="008D3FDB"/>
    <w:p w:rsidR="00A4704E" w:rsidRDefault="006E3662" w:rsidP="00A4704E">
      <w:pPr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object w:dxaOrig="225" w:dyaOrig="225">
          <v:shape id="_x0000_i1081" type="#_x0000_t75" style="width:1in;height:24pt" o:ole="">
            <v:imagedata r:id="rId30" o:title=""/>
          </v:shape>
          <w:control r:id="rId31" w:name="CommandButton1" w:shapeid="_x0000_i1081"/>
        </w:object>
      </w:r>
    </w:p>
    <w:sectPr w:rsidR="00A4704E" w:rsidSect="00A41F1E">
      <w:pgSz w:w="12240" w:h="15840"/>
      <w:pgMar w:top="900" w:right="1800" w:bottom="12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ocumentProtection w:edit="forms" w:enforcement="1" w:cryptProviderType="rsaFull" w:cryptAlgorithmClass="hash" w:cryptAlgorithmType="typeAny" w:cryptAlgorithmSid="4" w:cryptSpinCount="50000" w:hash="QAmWBFNEv6TgwrHMw2ZOiIXWj7g=" w:salt="VHuj+Kqlf1aydO3v0M7QTg==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161"/>
    <w:rsid w:val="000151F8"/>
    <w:rsid w:val="00015D50"/>
    <w:rsid w:val="00021089"/>
    <w:rsid w:val="0003368A"/>
    <w:rsid w:val="00052060"/>
    <w:rsid w:val="000613C6"/>
    <w:rsid w:val="00061780"/>
    <w:rsid w:val="0009075F"/>
    <w:rsid w:val="000B5101"/>
    <w:rsid w:val="000C1BC3"/>
    <w:rsid w:val="000C4F90"/>
    <w:rsid w:val="000C542A"/>
    <w:rsid w:val="000D3FF8"/>
    <w:rsid w:val="0010149A"/>
    <w:rsid w:val="00115D41"/>
    <w:rsid w:val="00123747"/>
    <w:rsid w:val="001365C8"/>
    <w:rsid w:val="00150533"/>
    <w:rsid w:val="00153ECF"/>
    <w:rsid w:val="00161C60"/>
    <w:rsid w:val="00161E70"/>
    <w:rsid w:val="001721D5"/>
    <w:rsid w:val="00172B7C"/>
    <w:rsid w:val="001753B2"/>
    <w:rsid w:val="001878A2"/>
    <w:rsid w:val="001A5449"/>
    <w:rsid w:val="001B31BB"/>
    <w:rsid w:val="001D1629"/>
    <w:rsid w:val="001D3E6C"/>
    <w:rsid w:val="001D5850"/>
    <w:rsid w:val="001D5DC2"/>
    <w:rsid w:val="00213BD9"/>
    <w:rsid w:val="002453B1"/>
    <w:rsid w:val="00254D3A"/>
    <w:rsid w:val="00265EC3"/>
    <w:rsid w:val="002802A9"/>
    <w:rsid w:val="00280B0C"/>
    <w:rsid w:val="002812C3"/>
    <w:rsid w:val="002871EF"/>
    <w:rsid w:val="002A23AF"/>
    <w:rsid w:val="002A2AEE"/>
    <w:rsid w:val="002A3C3E"/>
    <w:rsid w:val="002B2015"/>
    <w:rsid w:val="002B546A"/>
    <w:rsid w:val="002C4324"/>
    <w:rsid w:val="002D4A70"/>
    <w:rsid w:val="002E204E"/>
    <w:rsid w:val="002E60A2"/>
    <w:rsid w:val="00300C6C"/>
    <w:rsid w:val="003164DC"/>
    <w:rsid w:val="00321FCE"/>
    <w:rsid w:val="003305DD"/>
    <w:rsid w:val="003375AD"/>
    <w:rsid w:val="00345BC7"/>
    <w:rsid w:val="00362999"/>
    <w:rsid w:val="00373516"/>
    <w:rsid w:val="003836B8"/>
    <w:rsid w:val="00387518"/>
    <w:rsid w:val="00392B66"/>
    <w:rsid w:val="003A1FE3"/>
    <w:rsid w:val="003B0BC6"/>
    <w:rsid w:val="003B2B71"/>
    <w:rsid w:val="003C017D"/>
    <w:rsid w:val="003C204D"/>
    <w:rsid w:val="003E4A68"/>
    <w:rsid w:val="004117DD"/>
    <w:rsid w:val="004121A1"/>
    <w:rsid w:val="00414738"/>
    <w:rsid w:val="00453CD6"/>
    <w:rsid w:val="0045679B"/>
    <w:rsid w:val="00470CFE"/>
    <w:rsid w:val="004972E0"/>
    <w:rsid w:val="004A1856"/>
    <w:rsid w:val="004A35EF"/>
    <w:rsid w:val="004C0EE1"/>
    <w:rsid w:val="004D231F"/>
    <w:rsid w:val="004D785E"/>
    <w:rsid w:val="004E15BB"/>
    <w:rsid w:val="00507862"/>
    <w:rsid w:val="00521A73"/>
    <w:rsid w:val="005464AD"/>
    <w:rsid w:val="00573E93"/>
    <w:rsid w:val="005A19C1"/>
    <w:rsid w:val="005B1857"/>
    <w:rsid w:val="005C75B2"/>
    <w:rsid w:val="005F43BC"/>
    <w:rsid w:val="00621F7B"/>
    <w:rsid w:val="00625A8E"/>
    <w:rsid w:val="006438F6"/>
    <w:rsid w:val="006573D3"/>
    <w:rsid w:val="006667D5"/>
    <w:rsid w:val="006672DC"/>
    <w:rsid w:val="006819D4"/>
    <w:rsid w:val="006952C7"/>
    <w:rsid w:val="006B1162"/>
    <w:rsid w:val="006B6C23"/>
    <w:rsid w:val="006E3662"/>
    <w:rsid w:val="006E6376"/>
    <w:rsid w:val="006F3EBF"/>
    <w:rsid w:val="006F52CE"/>
    <w:rsid w:val="00707B35"/>
    <w:rsid w:val="00714FB9"/>
    <w:rsid w:val="00736092"/>
    <w:rsid w:val="0075301C"/>
    <w:rsid w:val="007547F8"/>
    <w:rsid w:val="007550F0"/>
    <w:rsid w:val="007958ED"/>
    <w:rsid w:val="007A0474"/>
    <w:rsid w:val="007A0B39"/>
    <w:rsid w:val="007D5E44"/>
    <w:rsid w:val="007F2DC9"/>
    <w:rsid w:val="0080377D"/>
    <w:rsid w:val="00806CD8"/>
    <w:rsid w:val="00812E2C"/>
    <w:rsid w:val="00822FBE"/>
    <w:rsid w:val="00843F5F"/>
    <w:rsid w:val="00846187"/>
    <w:rsid w:val="00846977"/>
    <w:rsid w:val="00847A4F"/>
    <w:rsid w:val="008546C3"/>
    <w:rsid w:val="00884996"/>
    <w:rsid w:val="00884FFA"/>
    <w:rsid w:val="008A2784"/>
    <w:rsid w:val="008A3A4B"/>
    <w:rsid w:val="008A5C95"/>
    <w:rsid w:val="008A7029"/>
    <w:rsid w:val="008D3FDB"/>
    <w:rsid w:val="00911A86"/>
    <w:rsid w:val="00942182"/>
    <w:rsid w:val="00951926"/>
    <w:rsid w:val="009632E6"/>
    <w:rsid w:val="00965EBA"/>
    <w:rsid w:val="009768E2"/>
    <w:rsid w:val="00976AB0"/>
    <w:rsid w:val="00994C12"/>
    <w:rsid w:val="009C5225"/>
    <w:rsid w:val="009D474E"/>
    <w:rsid w:val="009D6EBF"/>
    <w:rsid w:val="00A35C0D"/>
    <w:rsid w:val="00A41F1E"/>
    <w:rsid w:val="00A4704E"/>
    <w:rsid w:val="00A56A29"/>
    <w:rsid w:val="00A579C7"/>
    <w:rsid w:val="00A64805"/>
    <w:rsid w:val="00AB5154"/>
    <w:rsid w:val="00AC6202"/>
    <w:rsid w:val="00AC73A3"/>
    <w:rsid w:val="00AD4D62"/>
    <w:rsid w:val="00B24382"/>
    <w:rsid w:val="00B41BE5"/>
    <w:rsid w:val="00B477C8"/>
    <w:rsid w:val="00B47AD1"/>
    <w:rsid w:val="00B6760F"/>
    <w:rsid w:val="00B727D6"/>
    <w:rsid w:val="00B7335E"/>
    <w:rsid w:val="00B85840"/>
    <w:rsid w:val="00B86486"/>
    <w:rsid w:val="00B92489"/>
    <w:rsid w:val="00BA189A"/>
    <w:rsid w:val="00BA6409"/>
    <w:rsid w:val="00BB6011"/>
    <w:rsid w:val="00BC472D"/>
    <w:rsid w:val="00BD0569"/>
    <w:rsid w:val="00BD4FBA"/>
    <w:rsid w:val="00BD553D"/>
    <w:rsid w:val="00BE4D0D"/>
    <w:rsid w:val="00BF7470"/>
    <w:rsid w:val="00C144C2"/>
    <w:rsid w:val="00C1703B"/>
    <w:rsid w:val="00C17ABD"/>
    <w:rsid w:val="00C37B36"/>
    <w:rsid w:val="00C45196"/>
    <w:rsid w:val="00C57FF9"/>
    <w:rsid w:val="00C76BA5"/>
    <w:rsid w:val="00C77281"/>
    <w:rsid w:val="00C77A2E"/>
    <w:rsid w:val="00C81F61"/>
    <w:rsid w:val="00C94E35"/>
    <w:rsid w:val="00C97AA7"/>
    <w:rsid w:val="00CA53E0"/>
    <w:rsid w:val="00CF6583"/>
    <w:rsid w:val="00CF7456"/>
    <w:rsid w:val="00D2121C"/>
    <w:rsid w:val="00D3351D"/>
    <w:rsid w:val="00D34D16"/>
    <w:rsid w:val="00D36C93"/>
    <w:rsid w:val="00D4363B"/>
    <w:rsid w:val="00D548C4"/>
    <w:rsid w:val="00D65A03"/>
    <w:rsid w:val="00D75795"/>
    <w:rsid w:val="00DB7B75"/>
    <w:rsid w:val="00DF7161"/>
    <w:rsid w:val="00E42FD3"/>
    <w:rsid w:val="00E44A21"/>
    <w:rsid w:val="00E45ECE"/>
    <w:rsid w:val="00E4762B"/>
    <w:rsid w:val="00E56BC6"/>
    <w:rsid w:val="00E6199D"/>
    <w:rsid w:val="00E65C3F"/>
    <w:rsid w:val="00E748E1"/>
    <w:rsid w:val="00EB0F6A"/>
    <w:rsid w:val="00EC3925"/>
    <w:rsid w:val="00EF6749"/>
    <w:rsid w:val="00F064C8"/>
    <w:rsid w:val="00F24E09"/>
    <w:rsid w:val="00F32926"/>
    <w:rsid w:val="00F57430"/>
    <w:rsid w:val="00F6539A"/>
    <w:rsid w:val="00F900ED"/>
    <w:rsid w:val="00F92516"/>
    <w:rsid w:val="00F93BEE"/>
    <w:rsid w:val="00FB25FA"/>
    <w:rsid w:val="00FB3255"/>
    <w:rsid w:val="00FC5178"/>
    <w:rsid w:val="00FE2781"/>
    <w:rsid w:val="00FE4821"/>
    <w:rsid w:val="00FF1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1"/>
    <o:shapelayout v:ext="edit">
      <o:idmap v:ext="edit" data="1"/>
    </o:shapelayout>
  </w:shapeDefaults>
  <w:decimalSymbol w:val="."/>
  <w:listSeparator w:val=","/>
  <w15:docId w15:val="{B8B81ED1-159A-41BF-A575-D4095A3B7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5101"/>
    <w:rPr>
      <w:rFonts w:cs="Mang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672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ld">
    <w:name w:val="bold"/>
    <w:basedOn w:val="DefaultParagraphFont"/>
    <w:rsid w:val="00846187"/>
  </w:style>
  <w:style w:type="paragraph" w:styleId="BalloonText">
    <w:name w:val="Balloon Text"/>
    <w:basedOn w:val="Normal"/>
    <w:link w:val="BalloonTextChar"/>
    <w:semiHidden/>
    <w:unhideWhenUsed/>
    <w:rsid w:val="008A2784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8A2784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image" Target="media/image6.wmf"/><Relationship Id="rId18" Type="http://schemas.openxmlformats.org/officeDocument/2006/relationships/control" Target="activeX/activeX7.xml"/><Relationship Id="rId26" Type="http://schemas.openxmlformats.org/officeDocument/2006/relationships/image" Target="media/image11.wmf"/><Relationship Id="rId3" Type="http://schemas.openxmlformats.org/officeDocument/2006/relationships/webSettings" Target="webSettings.xml"/><Relationship Id="rId21" Type="http://schemas.openxmlformats.org/officeDocument/2006/relationships/control" Target="activeX/activeX9.xml"/><Relationship Id="rId7" Type="http://schemas.openxmlformats.org/officeDocument/2006/relationships/image" Target="media/image3.wmf"/><Relationship Id="rId12" Type="http://schemas.openxmlformats.org/officeDocument/2006/relationships/control" Target="activeX/activeX4.xml"/><Relationship Id="rId17" Type="http://schemas.openxmlformats.org/officeDocument/2006/relationships/image" Target="media/image8.wmf"/><Relationship Id="rId25" Type="http://schemas.openxmlformats.org/officeDocument/2006/relationships/control" Target="activeX/activeX12.xm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control" Target="activeX/activeX6.xml"/><Relationship Id="rId20" Type="http://schemas.openxmlformats.org/officeDocument/2006/relationships/image" Target="media/image9.wmf"/><Relationship Id="rId29" Type="http://schemas.openxmlformats.org/officeDocument/2006/relationships/control" Target="activeX/activeX14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1" Type="http://schemas.openxmlformats.org/officeDocument/2006/relationships/image" Target="media/image5.wmf"/><Relationship Id="rId24" Type="http://schemas.openxmlformats.org/officeDocument/2006/relationships/control" Target="activeX/activeX11.xml"/><Relationship Id="rId32" Type="http://schemas.openxmlformats.org/officeDocument/2006/relationships/fontTable" Target="fontTable.xml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control" Target="activeX/activeX10.xml"/><Relationship Id="rId28" Type="http://schemas.openxmlformats.org/officeDocument/2006/relationships/image" Target="media/image12.wmf"/><Relationship Id="rId10" Type="http://schemas.openxmlformats.org/officeDocument/2006/relationships/control" Target="activeX/activeX3.xml"/><Relationship Id="rId19" Type="http://schemas.openxmlformats.org/officeDocument/2006/relationships/control" Target="activeX/activeX8.xml"/><Relationship Id="rId31" Type="http://schemas.openxmlformats.org/officeDocument/2006/relationships/control" Target="activeX/activeX15.xml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control" Target="activeX/activeX5.xml"/><Relationship Id="rId22" Type="http://schemas.openxmlformats.org/officeDocument/2006/relationships/image" Target="media/image10.wmf"/><Relationship Id="rId27" Type="http://schemas.openxmlformats.org/officeDocument/2006/relationships/control" Target="activeX/activeX13.xml"/><Relationship Id="rId30" Type="http://schemas.openxmlformats.org/officeDocument/2006/relationships/image" Target="media/image13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1009534\Desktop\Performance_Mapping-of-Scientists_2010-11\Performance%20Mapping%20for%20Scientist%20-27jan2011.dot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activeX1.xml><?xml version="1.0" encoding="utf-8"?>
<ax:ocx xmlns:ax="http://schemas.microsoft.com/office/2006/activeX" xmlns:r="http://schemas.openxmlformats.org/officeDocument/2006/relationships" ax:classid="{978C9E23-D4B0-11CE-BF2D-00AA003F40D0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3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E27C92B-1264-101C-8A2F-040224009C02}" ax:persistence="persistPropertyBag">
  <ax:ocxPr ax:name="_Version" ax:value="524288"/>
  <ax:ocxPr ax:name="_ExtentX" ax:value="185"/>
  <ax:ocxPr ax:name="_ExtentY" ax:value="185"/>
  <ax:ocxPr ax:name="_StockProps" ax:value="1"/>
  <ax:ocxPr ax:name="BackColor" ax:value="-2147483633"/>
  <ax:ocxPr ax:name="Year" ax:value="2010"/>
  <ax:ocxPr ax:name="Month" ax:value="7"/>
  <ax:ocxPr ax:name="Day" ax:value="4"/>
  <ax:ocxPr ax:name="DayLength" ax:value="3"/>
  <ax:ocxPr ax:name="MonthLength" ax:value="3"/>
  <ax:ocxPr ax:name="DayFontColor" ax:value="0"/>
  <ax:ocxPr ax:name="FirstDay" ax:value="7"/>
  <ax:ocxPr ax:name="GridCellEffect" ax:value="1"/>
  <ax:ocxPr ax:name="GridFontColor" ax:value="10485760"/>
  <ax:ocxPr ax:name="GridLinesColor" ax:value="-2147483632"/>
  <ax:ocxPr ax:name="ShowDateSelectors" ax:value="0"/>
  <ax:ocxPr ax:name="ShowDays" ax:value="-1"/>
  <ax:ocxPr ax:name="ShowHorizontalGrid" ax:value="-1"/>
  <ax:ocxPr ax:name="ShowTitle" ax:value="-1"/>
  <ax:ocxPr ax:name="ShowVerticalGrid" ax:value="-1"/>
  <ax:ocxPr ax:name="TitleFontColor" ax:value="10485760"/>
  <ax:ocxPr ax:name="ValueIsNull" ax:value="0"/>
  <ax:ocxPr ax:name="DayFont">
    <ax:font ax:persistence="persistPropertyBag">
      <ax:ocxPr ax:name="Name" ax:value="Arial"/>
      <ax:ocxPr ax:name="Size" ax:value="8.24"/>
      <ax:ocxPr ax:name="Charset" ax:value="0"/>
      <ax:ocxPr ax:name="Weight" ax:value="700"/>
      <ax:ocxPr ax:name="Underline" ax:value="0"/>
      <ax:ocxPr ax:name="Italic" ax:value="0"/>
      <ax:ocxPr ax:name="Strikethrough" ax:value="0"/>
    </ax:font>
  </ax:ocxPr>
  <ax:ocxPr ax:name="GridFont">
    <ax:font ax:persistence="persistPropertyBag">
      <ax:ocxPr ax:name="Name" ax:value="Arial"/>
      <ax:ocxPr ax:name="Size" ax:value="8.25"/>
      <ax:ocxPr ax:name="Charset" ax:value="0"/>
      <ax:ocxPr ax:name="Weight" ax:value="400"/>
      <ax:ocxPr ax:name="Underline" ax:value="0"/>
      <ax:ocxPr ax:name="Italic" ax:value="0"/>
      <ax:ocxPr ax:name="Strikethrough" ax:value="0"/>
    </ax:font>
  </ax:ocxPr>
  <ax:ocxPr ax:name="TitleFont">
    <ax:font ax:persistence="persistPropertyBag">
      <ax:ocxPr ax:name="Name" ax:value="Arial"/>
      <ax:ocxPr ax:name="Size" ax:value="11.99"/>
      <ax:ocxPr ax:name="Charset" ax:value="0"/>
      <ax:ocxPr ax:name="Weight" ax:value="700"/>
      <ax:ocxPr ax:name="Underline" ax:value="0"/>
      <ax:ocxPr ax:name="Italic" ax:value="0"/>
      <ax:ocxPr ax:name="Strikethrough" ax:value="0"/>
    </ax:font>
  </ax:ocxPr>
</ax:ocx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E27C92B-1264-101C-8A2F-040224009C02}" ax:persistence="persistPropertyBag">
  <ax:ocxPr ax:name="_Version" ax:value="524288"/>
  <ax:ocxPr ax:name="_ExtentX" ax:value="185"/>
  <ax:ocxPr ax:name="_ExtentY" ax:value="185"/>
  <ax:ocxPr ax:name="_StockProps" ax:value="1"/>
  <ax:ocxPr ax:name="BackColor" ax:value="-2147483633"/>
  <ax:ocxPr ax:name="Year" ax:value="2010"/>
  <ax:ocxPr ax:name="Month" ax:value="7"/>
  <ax:ocxPr ax:name="Day" ax:value="6"/>
  <ax:ocxPr ax:name="DayLength" ax:value="1"/>
  <ax:ocxPr ax:name="MonthLength" ax:value="1"/>
  <ax:ocxPr ax:name="DayFontColor" ax:value="0"/>
  <ax:ocxPr ax:name="FirstDay" ax:value="7"/>
  <ax:ocxPr ax:name="GridCellEffect" ax:value="1"/>
  <ax:ocxPr ax:name="GridFontColor" ax:value="10485760"/>
  <ax:ocxPr ax:name="GridLinesColor" ax:value="-2147483632"/>
  <ax:ocxPr ax:name="ShowDateSelectors" ax:value="0"/>
  <ax:ocxPr ax:name="ShowDays" ax:value="-1"/>
  <ax:ocxPr ax:name="ShowHorizontalGrid" ax:value="-1"/>
  <ax:ocxPr ax:name="ShowTitle" ax:value="-1"/>
  <ax:ocxPr ax:name="ShowVerticalGrid" ax:value="-1"/>
  <ax:ocxPr ax:name="TitleFontColor" ax:value="10485760"/>
  <ax:ocxPr ax:name="ValueIsNull" ax:value="0"/>
  <ax:ocxPr ax:name="DayFont">
    <ax:font ax:persistence="persistPropertyBag">
      <ax:ocxPr ax:name="Name" ax:value="Arial"/>
      <ax:ocxPr ax:name="Size" ax:value="8.24"/>
      <ax:ocxPr ax:name="Charset" ax:value="0"/>
      <ax:ocxPr ax:name="Weight" ax:value="700"/>
      <ax:ocxPr ax:name="Underline" ax:value="0"/>
      <ax:ocxPr ax:name="Italic" ax:value="0"/>
      <ax:ocxPr ax:name="Strikethrough" ax:value="0"/>
    </ax:font>
  </ax:ocxPr>
  <ax:ocxPr ax:name="GridFont">
    <ax:font ax:persistence="persistPropertyBag">
      <ax:ocxPr ax:name="Name" ax:value="Arial"/>
      <ax:ocxPr ax:name="Size" ax:value="8.25"/>
      <ax:ocxPr ax:name="Charset" ax:value="0"/>
      <ax:ocxPr ax:name="Weight" ax:value="400"/>
      <ax:ocxPr ax:name="Underline" ax:value="0"/>
      <ax:ocxPr ax:name="Italic" ax:value="0"/>
      <ax:ocxPr ax:name="Strikethrough" ax:value="0"/>
    </ax:font>
  </ax:ocxPr>
  <ax:ocxPr ax:name="TitleFont">
    <ax:font ax:persistence="persistPropertyBag">
      <ax:ocxPr ax:name="Name" ax:value="Arial"/>
      <ax:ocxPr ax:name="Size" ax:value="11.99"/>
      <ax:ocxPr ax:name="Charset" ax:value="0"/>
      <ax:ocxPr ax:name="Weight" ax:value="700"/>
      <ax:ocxPr ax:name="Underline" ax:value="0"/>
      <ax:ocxPr ax:name="Italic" ax:value="0"/>
      <ax:ocxPr ax:name="Strikethrough" ax:value="0"/>
    </ax:font>
  </ax:ocxPr>
</ax:ocx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978C9E23-D4B0-11CE-BF2D-00AA003F40D0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3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D7053240-CE69-11CD-A777-00DD01143C57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Performance Mapping for Scientist -27jan2011</Template>
  <TotalTime>1</TotalTime>
  <Pages>5</Pages>
  <Words>539</Words>
  <Characters>5129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Performance Value Mapping for Scientist</vt:lpstr>
    </vt:vector>
  </TitlesOfParts>
  <Company>serc</Company>
  <LinksUpToDate>false</LinksUpToDate>
  <CharactersWithSpaces>5657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Performance Value Mapping for Scientist</dc:title>
  <dc:subject/>
  <dc:creator>MindTree</dc:creator>
  <cp:keywords/>
  <cp:lastModifiedBy>DELL</cp:lastModifiedBy>
  <cp:revision>4</cp:revision>
  <cp:lastPrinted>2024-04-26T11:49:00Z</cp:lastPrinted>
  <dcterms:created xsi:type="dcterms:W3CDTF">2025-04-16T05:10:00Z</dcterms:created>
  <dcterms:modified xsi:type="dcterms:W3CDTF">2025-04-16T05:17:00Z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216383ac550abaccb4a8915889dcaa80487098e48fcaa3dcc488f62aab6216a7</vt:lpwstr>
  </property>
</Properties>
</file>